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14034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835"/>
        <w:gridCol w:w="7229"/>
        <w:gridCol w:w="2127"/>
      </w:tblGrid>
      <w:tr w14:paraId="76CB776E" w14:textId="77777777" w:rsidTr="001D3B99">
        <w:tblPrEx>
          <w:tblW w:w="14034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A07945" w14:paraId="76CB776B" w14:textId="2051B7F0">
            <w:pPr>
              <w:pStyle w:val="Subtitle"/>
              <w:jc w:val="center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0064" w:type="dxa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E36A9A" w:rsidP="002807B9" w14:paraId="76CB776C" w14:textId="77777777">
            <w:pPr>
              <w:pStyle w:val="Norskakkreditering"/>
              <w:rPr>
                <w:rStyle w:val="Strong"/>
                <w:rFonts w:ascii="Arial" w:hAnsi="Arial"/>
                <w:bCs w:val="0"/>
                <w:sz w:val="16"/>
              </w:rPr>
            </w:pPr>
            <w:r w:rsidRPr="00E36A9A">
              <w:rPr>
                <w:rStyle w:val="Strong"/>
                <w:rFonts w:ascii="Arial" w:hAnsi="Arial"/>
                <w:bCs w:val="0"/>
                <w:sz w:val="24"/>
                <w:lang w:val="en-GB"/>
              </w:rPr>
              <w:fldChar w:fldCharType="begin" w:fldLock="1"/>
            </w:r>
            <w:r w:rsidRPr="00E36A9A">
              <w:rPr>
                <w:rStyle w:val="Strong"/>
                <w:rFonts w:ascii="Arial" w:hAnsi="Arial"/>
                <w:bCs w:val="0"/>
                <w:sz w:val="24"/>
              </w:rPr>
              <w:instrText xml:space="preserve"> DOCPROPERTY EK_DokTittel </w:instrText>
            </w:r>
            <w:r w:rsidRPr="00E36A9A">
              <w:rPr>
                <w:rStyle w:val="Strong"/>
                <w:rFonts w:ascii="Arial" w:hAnsi="Arial"/>
                <w:bCs w:val="0"/>
                <w:sz w:val="24"/>
                <w:lang w:val="en-GB"/>
              </w:rPr>
              <w:fldChar w:fldCharType="separate"/>
            </w:r>
            <w:r w:rsidRPr="00E36A9A">
              <w:rPr>
                <w:rStyle w:val="Strong"/>
                <w:rFonts w:ascii="Arial" w:hAnsi="Arial"/>
                <w:bCs w:val="0"/>
                <w:sz w:val="24"/>
              </w:rPr>
              <w:t>Samsvarsmatrise for ISO/IEC 17020:2026</w:t>
            </w:r>
            <w:r w:rsidRPr="00E36A9A">
              <w:rPr>
                <w:rStyle w:val="Strong"/>
                <w:rFonts w:ascii="Arial" w:hAnsi="Arial"/>
                <w:bCs w:val="0"/>
                <w:sz w:val="24"/>
                <w:lang w:val="en-GB"/>
              </w:rPr>
              <w:fldChar w:fldCharType="end"/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2807B9" w:rsidP="002807B9" w14:paraId="76CB776D" w14:textId="77777777">
            <w:pPr>
              <w:pStyle w:val="Norskakkreditering"/>
              <w:rPr>
                <w:rStyle w:val="Strong"/>
                <w:rFonts w:ascii="Arial" w:hAnsi="Arial"/>
                <w:bCs w:val="0"/>
                <w:sz w:val="16"/>
                <w:lang w:val="en-GB"/>
              </w:rPr>
            </w:pPr>
            <w:r w:rsidRPr="002807B9">
              <w:rPr>
                <w:rStyle w:val="Strong"/>
                <w:rFonts w:ascii="Arial" w:hAnsi="Arial"/>
                <w:bCs w:val="0"/>
                <w:sz w:val="16"/>
                <w:lang w:val="en-GB"/>
              </w:rPr>
              <w:t>Dok.id.:</w:t>
            </w:r>
            <w:r w:rsidRPr="002807B9">
              <w:rPr>
                <w:rStyle w:val="Strong"/>
                <w:rFonts w:ascii="Arial" w:hAnsi="Arial"/>
                <w:bCs w:val="0"/>
                <w:sz w:val="16"/>
                <w:lang w:val="en-GB"/>
              </w:rPr>
              <w:fldChar w:fldCharType="begin" w:fldLock="1"/>
            </w:r>
            <w:r w:rsidRPr="002807B9">
              <w:rPr>
                <w:rStyle w:val="Strong"/>
                <w:rFonts w:ascii="Arial" w:hAnsi="Arial"/>
                <w:bCs w:val="0"/>
                <w:sz w:val="16"/>
                <w:lang w:val="en-GB"/>
              </w:rPr>
              <w:instrText xml:space="preserve"> DOCPROPERTY EK_DokumentID </w:instrText>
            </w:r>
            <w:r w:rsidRPr="002807B9">
              <w:rPr>
                <w:rStyle w:val="Strong"/>
                <w:rFonts w:ascii="Arial" w:hAnsi="Arial"/>
                <w:bCs w:val="0"/>
                <w:sz w:val="16"/>
                <w:lang w:val="en-GB"/>
              </w:rPr>
              <w:fldChar w:fldCharType="separate"/>
            </w:r>
            <w:r w:rsidRPr="002807B9">
              <w:rPr>
                <w:rStyle w:val="Strong"/>
                <w:rFonts w:ascii="Arial" w:hAnsi="Arial"/>
                <w:bCs w:val="0"/>
                <w:sz w:val="16"/>
                <w:lang w:val="en-GB"/>
              </w:rPr>
              <w:t>D01143</w:t>
            </w:r>
            <w:r w:rsidRPr="002807B9">
              <w:rPr>
                <w:rStyle w:val="Strong"/>
                <w:rFonts w:ascii="Arial" w:hAnsi="Arial"/>
                <w:bCs w:val="0"/>
                <w:sz w:val="16"/>
                <w:lang w:val="en-GB"/>
              </w:rPr>
              <w:fldChar w:fldCharType="end"/>
            </w:r>
          </w:p>
        </w:tc>
      </w:tr>
      <w:tr w14:paraId="76CB7772" w14:textId="77777777" w:rsidTr="001D3B99">
        <w:tblPrEx>
          <w:tblW w:w="14034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 w14:paraId="76CB776F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10064" w:type="dxa"/>
            <w:gridSpan w:val="2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057172" w:rsidP="002807B9" w14:paraId="76CB777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RPr="002807B9" w:rsidP="002807B9" w14:paraId="76CB7771" w14:textId="77777777">
            <w:pPr>
              <w:pStyle w:val="Norskakkreditering"/>
              <w:rPr>
                <w:rStyle w:val="Strong"/>
                <w:rFonts w:ascii="Arial" w:hAnsi="Arial"/>
                <w:bCs w:val="0"/>
                <w:sz w:val="16"/>
                <w:lang w:val="en-GB"/>
              </w:rPr>
            </w:pPr>
            <w:r w:rsidRPr="002807B9">
              <w:rPr>
                <w:rStyle w:val="Strong"/>
                <w:rFonts w:ascii="Arial" w:hAnsi="Arial"/>
                <w:bCs w:val="0"/>
                <w:sz w:val="16"/>
                <w:lang w:val="en-GB"/>
              </w:rPr>
              <w:fldChar w:fldCharType="begin" w:fldLock="1"/>
            </w:r>
            <w:r w:rsidRPr="002807B9">
              <w:rPr>
                <w:rStyle w:val="Strong"/>
                <w:rFonts w:ascii="Arial" w:hAnsi="Arial"/>
                <w:bCs w:val="0"/>
                <w:sz w:val="16"/>
                <w:lang w:val="en-GB"/>
              </w:rPr>
              <w:instrText xml:space="preserve"> DOCPROPERTY EK_DokType </w:instrText>
            </w:r>
            <w:r w:rsidRPr="002807B9">
              <w:rPr>
                <w:rStyle w:val="Strong"/>
                <w:rFonts w:ascii="Arial" w:hAnsi="Arial"/>
                <w:bCs w:val="0"/>
                <w:sz w:val="16"/>
                <w:lang w:val="en-GB"/>
              </w:rPr>
              <w:fldChar w:fldCharType="separate"/>
            </w:r>
            <w:r w:rsidRPr="002807B9">
              <w:rPr>
                <w:rStyle w:val="Strong"/>
                <w:rFonts w:ascii="Arial" w:hAnsi="Arial"/>
                <w:bCs w:val="0"/>
                <w:sz w:val="16"/>
                <w:lang w:val="en-GB"/>
              </w:rPr>
              <w:t>Skjema</w:t>
            </w:r>
            <w:r w:rsidRPr="002807B9">
              <w:rPr>
                <w:rStyle w:val="Strong"/>
                <w:rFonts w:ascii="Arial" w:hAnsi="Arial"/>
                <w:bCs w:val="0"/>
                <w:sz w:val="16"/>
                <w:lang w:val="en-GB"/>
              </w:rPr>
              <w:fldChar w:fldCharType="end"/>
            </w:r>
          </w:p>
        </w:tc>
      </w:tr>
      <w:tr w14:paraId="76CB777A" w14:textId="77777777" w:rsidTr="001D3B99">
        <w:tblPrEx>
          <w:tblW w:w="14034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2807B9" w14:paraId="76CB7773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2807B9" w:rsidP="002807B9" w14:paraId="76CB7774" w14:textId="77777777">
            <w:pPr>
              <w:pStyle w:val="Norskakkreditering"/>
              <w:rPr>
                <w:rStyle w:val="Strong"/>
                <w:rFonts w:ascii="Arial" w:hAnsi="Arial"/>
                <w:bCs w:val="0"/>
                <w:sz w:val="16"/>
                <w:lang w:val="en-GB"/>
              </w:rPr>
            </w:pPr>
            <w:r w:rsidRPr="002807B9">
              <w:rPr>
                <w:rStyle w:val="Strong"/>
                <w:rFonts w:ascii="Arial" w:hAnsi="Arial"/>
                <w:bCs w:val="0"/>
                <w:sz w:val="16"/>
                <w:lang w:val="en-GB"/>
              </w:rPr>
              <w:t xml:space="preserve">Godkjent av: </w:t>
            </w:r>
          </w:p>
          <w:p w:rsidR="00D34D76" w:rsidRPr="002807B9" w:rsidP="00D6441C" w14:paraId="76CB7775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2807B9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2807B9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2807B9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2807B9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Pia Backe-Hansen</w:t>
            </w:r>
            <w:r w:rsidRPr="002807B9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2807B9" w:rsidP="002807B9" w14:paraId="76CB7776" w14:textId="77777777">
            <w:pPr>
              <w:pStyle w:val="Norskakkreditering"/>
              <w:rPr>
                <w:rStyle w:val="Strong"/>
                <w:rFonts w:ascii="Arial" w:hAnsi="Arial"/>
                <w:bCs w:val="0"/>
                <w:sz w:val="16"/>
                <w:lang w:val="en-GB"/>
              </w:rPr>
            </w:pPr>
            <w:r w:rsidRPr="002807B9">
              <w:rPr>
                <w:rStyle w:val="Strong"/>
                <w:rFonts w:ascii="Arial" w:hAnsi="Arial"/>
                <w:bCs w:val="0"/>
                <w:sz w:val="16"/>
                <w:lang w:val="en-GB"/>
              </w:rPr>
              <w:t>Versjon:</w:t>
            </w:r>
          </w:p>
          <w:p w:rsidR="00D34D76" w:rsidRPr="002807B9" w:rsidP="00D6441C" w14:paraId="76CB7777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2807B9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2807B9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 w:rsidRPr="002807B9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2807B9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1.00</w:t>
            </w:r>
            <w:r w:rsidRPr="002807B9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2807B9" w:rsidP="002807B9" w14:paraId="76CB7778" w14:textId="77777777">
            <w:pPr>
              <w:pStyle w:val="Norskakkreditering"/>
              <w:rPr>
                <w:rStyle w:val="Strong"/>
                <w:rFonts w:ascii="Arial" w:hAnsi="Arial"/>
                <w:bCs w:val="0"/>
                <w:sz w:val="16"/>
                <w:lang w:val="en-GB"/>
              </w:rPr>
            </w:pPr>
            <w:r w:rsidRPr="002807B9">
              <w:rPr>
                <w:rStyle w:val="Strong"/>
                <w:rFonts w:ascii="Arial" w:hAnsi="Arial"/>
                <w:bCs w:val="0"/>
                <w:sz w:val="16"/>
                <w:lang w:val="en-GB"/>
              </w:rPr>
              <w:t>Gyldig fra:</w:t>
            </w:r>
          </w:p>
          <w:p w:rsidR="00D34D76" w:rsidRPr="002807B9" w:rsidP="00D6441C" w14:paraId="76CB7779" w14:textId="77777777">
            <w:pPr>
              <w:pStyle w:val="Footer"/>
              <w:rPr>
                <w:rFonts w:ascii="Arial" w:hAnsi="Arial" w:cs="Arial"/>
                <w:lang w:val="en-GB"/>
              </w:rPr>
            </w:pPr>
            <w:r w:rsidRPr="002807B9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2807B9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2807B9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2807B9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05.05.2026</w:t>
            </w:r>
            <w:r w:rsidRPr="002807B9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E36A9A" w:rsidP="001E7B40" w14:paraId="76CB777B" w14:textId="77777777">
      <w:pPr>
        <w:rPr>
          <w:rFonts w:ascii="Arial" w:hAnsi="Arial" w:cs="Arial"/>
          <w:sz w:val="22"/>
          <w:szCs w:val="22"/>
          <w:lang w:val="en-GB"/>
        </w:rPr>
      </w:pPr>
    </w:p>
    <w:p w:rsidR="005F0799" w:rsidRPr="00E36A9A" w:rsidP="005F0799" w14:paraId="76CB777C" w14:textId="77777777">
      <w:pPr>
        <w:rPr>
          <w:rFonts w:ascii="Arial" w:hAnsi="Arial" w:cs="Arial"/>
          <w:sz w:val="22"/>
          <w:szCs w:val="22"/>
          <w:lang w:val="en-GB"/>
        </w:rPr>
      </w:pPr>
      <w:bookmarkStart w:id="0" w:name="_Toc26275964"/>
    </w:p>
    <w:p w:rsidR="005F0799" w:rsidRPr="00E36A9A" w:rsidP="005F0799" w14:paraId="76CB777D" w14:textId="77777777">
      <w:pPr>
        <w:rPr>
          <w:rFonts w:ascii="Arial" w:hAnsi="Arial" w:cs="Arial"/>
          <w:sz w:val="22"/>
          <w:szCs w:val="22"/>
          <w:lang w:val="en-GB"/>
        </w:rPr>
      </w:pPr>
    </w:p>
    <w:p w:rsidR="00E166FB" w:rsidRPr="0098515D" w:rsidP="005F0799" w14:paraId="76CB77BA" w14:textId="77777777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98515D">
        <w:rPr>
          <w:rFonts w:ascii="Arial" w:hAnsi="Arial" w:cs="Arial"/>
          <w:b/>
          <w:bCs/>
          <w:sz w:val="20"/>
          <w:szCs w:val="20"/>
        </w:rPr>
        <w:t>Endringer siden forrige versjon</w:t>
      </w:r>
    </w:p>
    <w:p w:rsidR="00E166FB" w:rsidRPr="00BF1811" w:rsidP="005F0799" w14:paraId="76CB77BC" w14:textId="3CCA4422">
      <w:pPr>
        <w:pStyle w:val="NoSpacing"/>
        <w:rPr>
          <w:rFonts w:ascii="Arial" w:hAnsi="Arial" w:cs="Arial"/>
          <w:sz w:val="20"/>
          <w:szCs w:val="20"/>
        </w:rPr>
      </w:pPr>
      <w:r w:rsidRPr="00BF1811">
        <w:rPr>
          <w:rFonts w:ascii="Arial" w:hAnsi="Arial" w:cs="Arial"/>
          <w:sz w:val="20"/>
          <w:szCs w:val="20"/>
        </w:rPr>
        <w:fldChar w:fldCharType="begin" w:fldLock="1"/>
      </w:r>
      <w:r w:rsidRPr="00BF1811">
        <w:rPr>
          <w:rFonts w:ascii="Arial" w:hAnsi="Arial" w:cs="Arial"/>
          <w:sz w:val="20"/>
          <w:szCs w:val="20"/>
        </w:rPr>
        <w:instrText xml:space="preserve"> DOCPROPERTY EK_Merknad \*charformat \* MERGEFORMAT </w:instrText>
      </w:r>
      <w:r w:rsidRPr="00BF1811">
        <w:rPr>
          <w:rFonts w:ascii="Arial" w:hAnsi="Arial" w:cs="Arial"/>
          <w:sz w:val="20"/>
          <w:szCs w:val="20"/>
        </w:rPr>
        <w:fldChar w:fldCharType="separate"/>
      </w:r>
      <w:r w:rsidRPr="00BF1811">
        <w:rPr>
          <w:rFonts w:ascii="Arial" w:hAnsi="Arial" w:cs="Arial"/>
          <w:noProof/>
          <w:sz w:val="20"/>
          <w:szCs w:val="20"/>
        </w:rPr>
        <w:t xml:space="preserve">Nytt </w:t>
      </w:r>
      <w:r w:rsidRPr="00BF1811">
        <w:rPr>
          <w:rFonts w:ascii="Arial" w:hAnsi="Arial" w:cs="Arial"/>
          <w:sz w:val="20"/>
          <w:szCs w:val="20"/>
        </w:rPr>
        <w:t>dokument</w:t>
      </w:r>
      <w:r w:rsidRPr="00BF1811">
        <w:rPr>
          <w:rFonts w:ascii="Arial" w:hAnsi="Arial" w:cs="Arial"/>
          <w:noProof/>
          <w:sz w:val="20"/>
          <w:szCs w:val="20"/>
        </w:rPr>
        <w:fldChar w:fldCharType="end"/>
      </w:r>
    </w:p>
    <w:p w:rsidR="00253299" w:rsidRPr="00E36A9A" w:rsidP="005F0799" w14:paraId="36A4A465" w14:textId="77777777">
      <w:pPr>
        <w:pStyle w:val="NoSpacing"/>
        <w:rPr>
          <w:rFonts w:ascii="Arial" w:hAnsi="Arial" w:cs="Arial"/>
        </w:rPr>
      </w:pPr>
    </w:p>
    <w:p w:rsidR="0098515D" w:rsidP="005F0799" w14:paraId="3DC65750" w14:textId="77777777">
      <w:pPr>
        <w:pStyle w:val="NoSpacing"/>
        <w:rPr>
          <w:rFonts w:ascii="Arial" w:hAnsi="Arial" w:cs="Arial"/>
          <w:b/>
          <w:bCs/>
        </w:rPr>
      </w:pPr>
    </w:p>
    <w:p w:rsidR="0098515D" w:rsidRPr="0098515D" w:rsidP="0098515D" w14:paraId="0029A611" w14:textId="77777777">
      <w:pPr>
        <w:pStyle w:val="BodyText2"/>
        <w:rPr>
          <w:rFonts w:ascii="Arial" w:hAnsi="Arial" w:cs="Arial"/>
          <w:sz w:val="22"/>
          <w:szCs w:val="22"/>
        </w:rPr>
      </w:pPr>
      <w:r w:rsidRPr="0098515D">
        <w:rPr>
          <w:rFonts w:ascii="Arial" w:hAnsi="Arial" w:cs="Arial"/>
          <w:sz w:val="22"/>
          <w:szCs w:val="22"/>
        </w:rPr>
        <w:t>Denne samsvarsmatrisen skal fylles ut av inspeksjonsorgan som søker om, eller ønsker å fornye sin akkreditering. Dokumentet skal også fylles ut dersom et akkreditert inspeksjonsorgan har gjort større endringer i struktureringen av sitt styringssystem, samt ved overgang til ny versjon av akkrediteringsstandarden.</w:t>
      </w:r>
    </w:p>
    <w:p w:rsidR="0098515D" w:rsidRPr="0098515D" w:rsidP="0098515D" w14:paraId="58D48CAD" w14:textId="77777777">
      <w:pPr>
        <w:pStyle w:val="BodyText2"/>
        <w:rPr>
          <w:rFonts w:ascii="Arial" w:hAnsi="Arial" w:cs="Arial"/>
          <w:sz w:val="22"/>
          <w:szCs w:val="22"/>
        </w:rPr>
      </w:pPr>
    </w:p>
    <w:p w:rsidR="0098515D" w:rsidRPr="0098515D" w:rsidP="0098515D" w14:paraId="6D25B305" w14:textId="77777777">
      <w:pPr>
        <w:pStyle w:val="BodyText2"/>
        <w:rPr>
          <w:rFonts w:ascii="Arial" w:hAnsi="Arial" w:cs="Arial"/>
          <w:sz w:val="22"/>
          <w:szCs w:val="22"/>
        </w:rPr>
      </w:pPr>
      <w:r w:rsidRPr="0098515D">
        <w:rPr>
          <w:rFonts w:ascii="Arial" w:hAnsi="Arial" w:cs="Arial"/>
          <w:sz w:val="22"/>
          <w:szCs w:val="22"/>
        </w:rPr>
        <w:t>Samsvarsmatrisen dekker kravene i ISO/IEC 17020:2026 og inkluderer kryssreferanse til krav i NS-EN ISO/IEC 17020:2012</w:t>
      </w:r>
    </w:p>
    <w:p w:rsidR="0098515D" w:rsidRPr="0098515D" w:rsidP="0098515D" w14:paraId="5A51BDCD" w14:textId="77777777">
      <w:pPr>
        <w:pStyle w:val="BodyText2"/>
        <w:rPr>
          <w:rFonts w:ascii="Arial" w:hAnsi="Arial" w:cs="Arial"/>
          <w:sz w:val="22"/>
          <w:szCs w:val="22"/>
        </w:rPr>
      </w:pPr>
    </w:p>
    <w:p w:rsidR="0098515D" w:rsidRPr="0098515D" w:rsidP="0098515D" w14:paraId="0CEB4C66" w14:textId="77777777">
      <w:pPr>
        <w:pStyle w:val="BodyText2"/>
        <w:rPr>
          <w:rFonts w:ascii="Arial" w:hAnsi="Arial" w:cs="Arial"/>
          <w:sz w:val="22"/>
          <w:szCs w:val="22"/>
        </w:rPr>
      </w:pPr>
      <w:r w:rsidRPr="0098515D">
        <w:rPr>
          <w:rFonts w:ascii="Arial" w:hAnsi="Arial" w:cs="Arial"/>
          <w:sz w:val="22"/>
          <w:szCs w:val="22"/>
        </w:rPr>
        <w:t>Paragrafene refererer seg til inndelingen av akkrediteringsstandarden. I noen tilfeller refereres også til andre kravdokumenter.</w:t>
      </w:r>
    </w:p>
    <w:p w:rsidR="0098515D" w:rsidRPr="0098515D" w:rsidP="0098515D" w14:paraId="39DEA040" w14:textId="77777777">
      <w:pPr>
        <w:pStyle w:val="BodyText2"/>
        <w:rPr>
          <w:rFonts w:ascii="Arial" w:hAnsi="Arial" w:cs="Arial"/>
          <w:sz w:val="22"/>
          <w:szCs w:val="22"/>
        </w:rPr>
      </w:pPr>
    </w:p>
    <w:p w:rsidR="0098515D" w:rsidRPr="0098515D" w:rsidP="0098515D" w14:paraId="2CB67DC2" w14:textId="77777777">
      <w:pPr>
        <w:pStyle w:val="BodyText2"/>
        <w:rPr>
          <w:rFonts w:ascii="Arial" w:hAnsi="Arial" w:cs="Arial"/>
          <w:sz w:val="22"/>
          <w:szCs w:val="22"/>
        </w:rPr>
      </w:pPr>
      <w:r w:rsidRPr="0098515D">
        <w:rPr>
          <w:rFonts w:ascii="Arial" w:hAnsi="Arial" w:cs="Arial"/>
          <w:sz w:val="22"/>
          <w:szCs w:val="22"/>
        </w:rPr>
        <w:t>Framdriften av søknadsbehandlingen er avhengig av at skjemaet fylles ut korrekt og er tilstrekkelig detaljert. Ved mangelfull utfylling vil søknaden bli returnert.</w:t>
      </w:r>
    </w:p>
    <w:p w:rsidR="0098515D" w:rsidRPr="0098515D" w:rsidP="0098515D" w14:paraId="70035264" w14:textId="77777777">
      <w:pPr>
        <w:pStyle w:val="BodyText2"/>
        <w:rPr>
          <w:rFonts w:ascii="Arial" w:hAnsi="Arial" w:cs="Arial"/>
          <w:sz w:val="22"/>
          <w:szCs w:val="22"/>
        </w:rPr>
      </w:pPr>
    </w:p>
    <w:p w:rsidR="0098515D" w:rsidRPr="0098515D" w:rsidP="0098515D" w14:paraId="4A7CBB24" w14:textId="77777777">
      <w:pPr>
        <w:rPr>
          <w:rFonts w:ascii="Arial" w:hAnsi="Arial" w:cs="Arial"/>
          <w:sz w:val="22"/>
          <w:szCs w:val="22"/>
        </w:rPr>
      </w:pPr>
      <w:r w:rsidRPr="0098515D">
        <w:rPr>
          <w:rFonts w:ascii="Arial" w:hAnsi="Arial" w:cs="Arial"/>
          <w:sz w:val="22"/>
          <w:szCs w:val="22"/>
        </w:rPr>
        <w:t xml:space="preserve">Dersom dokumentasjonen gir et klart og entydig svar på punktene i samsvarsmatrisen, er det tilstrekkelig med angivelse av referanse til relevant avsnitt i inspeksjonsorganets dokumentasjon. Referanser skal oppgis med størst mulig detaljeringsgrad. For forhold der det er behov for en nærmere redegjørelse enn den som kvalitetsdokumentasjonen gir, skal merknadsfeltet (svarfeltet) fylles ut. </w:t>
      </w:r>
    </w:p>
    <w:p w:rsidR="0098515D" w:rsidP="0098515D" w14:paraId="2E2434D0" w14:textId="77777777">
      <w:pPr>
        <w:rPr>
          <w:rFonts w:cstheme="minorHAnsi"/>
          <w:szCs w:val="18"/>
        </w:rPr>
      </w:pPr>
    </w:p>
    <w:p w:rsidR="0098515D" w:rsidRPr="0018169C" w:rsidP="0098515D" w14:paraId="3E0AD625" w14:textId="77777777">
      <w:pPr>
        <w:rPr>
          <w:rFonts w:cstheme="minorHAnsi"/>
          <w:szCs w:val="18"/>
        </w:rPr>
      </w:pPr>
      <w:r w:rsidRPr="0018169C">
        <w:rPr>
          <w:rFonts w:cstheme="minorHAnsi"/>
          <w:szCs w:val="18"/>
        </w:rPr>
        <w:br w:type="page"/>
      </w:r>
    </w:p>
    <w:p w:rsidR="0098515D" w:rsidRPr="0018169C" w:rsidP="0098515D" w14:paraId="40C62754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  <w:r w:rsidRPr="0018169C">
        <w:rPr>
          <w:rFonts w:asciiTheme="minorHAnsi" w:hAnsiTheme="minorHAnsi" w:cstheme="minorHAnsi"/>
          <w:sz w:val="18"/>
          <w:szCs w:val="18"/>
        </w:rPr>
        <w:t>Legg ved tilleggsinformasjon dersom det blir for liten plass i svarrubrikkene.</w:t>
      </w:r>
    </w:p>
    <w:tbl>
      <w:tblPr>
        <w:tblW w:w="140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99"/>
        <w:gridCol w:w="7230"/>
      </w:tblGrid>
      <w:tr w14:paraId="0C0D16F6" w14:textId="77777777" w:rsidTr="0098515D">
        <w:tblPrEx>
          <w:tblW w:w="14029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  <w:hideMark/>
          </w:tcPr>
          <w:p w:rsidR="0098515D" w:rsidRPr="0098515D" w:rsidP="00842B0A" w14:paraId="0CDF8BD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98515D">
              <w:rPr>
                <w:rFonts w:ascii="Arial" w:hAnsi="Arial" w:cs="Arial"/>
                <w:b/>
                <w:sz w:val="22"/>
                <w:szCs w:val="22"/>
              </w:rPr>
              <w:t>Fylles ut av søker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98515D" w:rsidP="00842B0A" w14:paraId="7704BE7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5701244E" w14:textId="77777777" w:rsidTr="0098515D">
        <w:tblPrEx>
          <w:tblW w:w="14029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</w:tcPr>
          <w:p w:rsidR="0098515D" w:rsidRPr="0098515D" w:rsidP="00842B0A" w14:paraId="6D36828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98515D">
              <w:rPr>
                <w:rFonts w:ascii="Arial" w:hAnsi="Arial" w:cs="Arial"/>
                <w:sz w:val="22"/>
                <w:szCs w:val="22"/>
              </w:rPr>
              <w:t>Organisasjonens navn:</w:t>
            </w:r>
          </w:p>
          <w:p w:rsidR="0098515D" w:rsidRPr="0098515D" w:rsidP="00842B0A" w14:paraId="5F3B5B5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98515D" w:rsidP="00842B0A" w14:paraId="032C568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62B147FB" w14:textId="77777777" w:rsidTr="00842B0A">
        <w:tblPrEx>
          <w:tblW w:w="14029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98515D" w:rsidRPr="0098515D" w:rsidP="00842B0A" w14:paraId="61DAB04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98515D">
              <w:rPr>
                <w:rFonts w:ascii="Arial" w:hAnsi="Arial" w:cs="Arial"/>
                <w:sz w:val="22"/>
                <w:szCs w:val="22"/>
              </w:rPr>
              <w:t>Adresse:</w:t>
            </w:r>
          </w:p>
          <w:p w:rsidR="0098515D" w:rsidRPr="0098515D" w:rsidP="00842B0A" w14:paraId="1DAAADB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8515D" w:rsidRPr="0098515D" w:rsidP="00842B0A" w14:paraId="37D7890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98515D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</w:tr>
      <w:tr w14:paraId="31E2F0E8" w14:textId="77777777" w:rsidTr="00842B0A">
        <w:tblPrEx>
          <w:tblW w:w="14029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98515D" w:rsidRPr="0098515D" w:rsidP="00842B0A" w14:paraId="462351F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98515D">
              <w:rPr>
                <w:rFonts w:ascii="Arial" w:hAnsi="Arial" w:cs="Arial"/>
                <w:sz w:val="22"/>
                <w:szCs w:val="22"/>
              </w:rPr>
              <w:t>Telefon:</w:t>
            </w:r>
          </w:p>
          <w:p w:rsidR="0098515D" w:rsidRPr="0098515D" w:rsidP="00842B0A" w14:paraId="540CF64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8515D" w:rsidRPr="0098515D" w:rsidP="00842B0A" w14:paraId="1051EC4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98515D">
              <w:rPr>
                <w:rFonts w:ascii="Arial" w:hAnsi="Arial" w:cs="Arial"/>
                <w:sz w:val="22"/>
                <w:szCs w:val="22"/>
              </w:rPr>
              <w:t>WEB-adresse:</w:t>
            </w:r>
          </w:p>
        </w:tc>
      </w:tr>
      <w:tr w14:paraId="3D4D8D23" w14:textId="77777777" w:rsidTr="00842B0A">
        <w:tblPrEx>
          <w:tblW w:w="14029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515D" w:rsidRPr="0098515D" w:rsidP="00842B0A" w14:paraId="6A40D13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98515D">
              <w:rPr>
                <w:rFonts w:ascii="Arial" w:hAnsi="Arial" w:cs="Arial"/>
                <w:sz w:val="22"/>
                <w:szCs w:val="22"/>
              </w:rPr>
              <w:t>Kontaktperson:</w:t>
            </w:r>
          </w:p>
          <w:p w:rsidR="0098515D" w:rsidRPr="0098515D" w:rsidP="00842B0A" w14:paraId="53A627A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98515D" w:rsidRPr="0098515D" w:rsidP="00842B0A" w14:paraId="284B3BB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98515D" w:rsidP="00842B0A" w14:paraId="693F5284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98515D">
              <w:rPr>
                <w:rFonts w:ascii="Arial" w:hAnsi="Arial" w:cs="Arial"/>
                <w:sz w:val="22"/>
                <w:szCs w:val="22"/>
              </w:rPr>
              <w:t>Dato:</w:t>
            </w:r>
          </w:p>
        </w:tc>
      </w:tr>
    </w:tbl>
    <w:p w:rsidR="0098515D" w:rsidRPr="0018169C" w:rsidP="0098515D" w14:paraId="632C42DE" w14:textId="77777777">
      <w:pPr>
        <w:rPr>
          <w:rFonts w:cstheme="minorHAnsi"/>
        </w:rPr>
      </w:pPr>
    </w:p>
    <w:p w:rsidR="0098515D" w:rsidRPr="0018169C" w:rsidP="0098515D" w14:paraId="340E1F9B" w14:textId="77777777">
      <w:pPr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47"/>
        <w:gridCol w:w="4111"/>
        <w:gridCol w:w="2835"/>
        <w:gridCol w:w="2835"/>
        <w:gridCol w:w="1842"/>
      </w:tblGrid>
      <w:tr w14:paraId="36BD4B20" w14:textId="77777777" w:rsidTr="001D3B9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1CDF58C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ISO/IEC 17020:2026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3F5E5BA2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Forklaring/hjelpetekst </w:t>
            </w:r>
            <w:r w:rsidRPr="00BA6242">
              <w:rPr>
                <w:rFonts w:ascii="Arial" w:hAnsi="Arial" w:cs="Arial"/>
                <w:b/>
                <w:sz w:val="20"/>
              </w:rPr>
              <w:t>(ikke uttømmende)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21EE214E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Lokalisering i KS-dokumentasjonen (bok, kapittel, bilag, evt. prosedyrene)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478083CE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Merknader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284D40D7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ISO/IEC 17020:2012</w:t>
            </w:r>
          </w:p>
        </w:tc>
      </w:tr>
      <w:tr w14:paraId="013E5AD4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8515D" w:rsidRPr="00BA6242" w:rsidP="00842B0A" w14:paraId="16F7EE5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4 Generelle krav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407FE9D5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063A62E1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08F004B1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7AF0C18E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0C163BB8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502F1C67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§ 4.1 Upartiskhet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3A618DC3" w14:textId="77777777">
            <w:pPr>
              <w:pStyle w:val="BodyText"/>
              <w:spacing w:before="0" w:after="0"/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Rutiner som sikrer at inspeksjonsaktiviteten utføres på en upartisk måte</w:t>
            </w:r>
          </w:p>
          <w:p w:rsidR="0098515D" w:rsidRPr="00BA6242" w:rsidP="00842B0A" w14:paraId="4B8837D3" w14:textId="77777777">
            <w:pPr>
              <w:pStyle w:val="BodyText"/>
              <w:spacing w:before="0" w:after="0"/>
              <w:rPr>
                <w:rFonts w:ascii="Arial" w:hAnsi="Arial" w:cs="Arial"/>
                <w:sz w:val="20"/>
              </w:rPr>
            </w:pPr>
          </w:p>
          <w:p w:rsidR="0098515D" w:rsidRPr="00BA6242" w:rsidP="00842B0A" w14:paraId="43D26627" w14:textId="77777777">
            <w:pPr>
              <w:pStyle w:val="BodyText"/>
              <w:spacing w:before="0" w:after="0"/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Monitorere aktiviteter og relasjoner, inkludert personell, på kontinuerlig basis</w:t>
            </w:r>
          </w:p>
          <w:p w:rsidR="0098515D" w:rsidRPr="00BA6242" w:rsidP="00842B0A" w14:paraId="79A5D176" w14:textId="77777777">
            <w:pPr>
              <w:pStyle w:val="BodyText"/>
              <w:spacing w:before="0" w:after="0"/>
              <w:rPr>
                <w:rFonts w:ascii="Arial" w:hAnsi="Arial" w:cs="Arial"/>
                <w:sz w:val="20"/>
              </w:rPr>
            </w:pPr>
          </w:p>
          <w:p w:rsidR="0098515D" w:rsidRPr="00BA6242" w:rsidP="00842B0A" w14:paraId="6961A043" w14:textId="77777777">
            <w:pPr>
              <w:pStyle w:val="BodyText"/>
              <w:spacing w:before="0" w:after="0"/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Farer for upartiskheten skal kontinuerlig identifiseres og minimeres</w:t>
            </w:r>
          </w:p>
          <w:p w:rsidR="0098515D" w:rsidRPr="00BA6242" w:rsidP="00842B0A" w14:paraId="614E290B" w14:textId="77777777">
            <w:pPr>
              <w:pStyle w:val="BodyText"/>
              <w:spacing w:before="0" w:after="0"/>
              <w:rPr>
                <w:rFonts w:ascii="Arial" w:hAnsi="Arial" w:cs="Arial"/>
                <w:sz w:val="20"/>
              </w:rPr>
            </w:pPr>
          </w:p>
          <w:p w:rsidR="0098515D" w:rsidRPr="00BA6242" w:rsidP="00842B0A" w14:paraId="0E896AC2" w14:textId="77777777">
            <w:pPr>
              <w:pStyle w:val="BodyText"/>
              <w:spacing w:before="0" w:after="0"/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Forpliktelse fra øverste ledelse</w:t>
            </w:r>
          </w:p>
          <w:p w:rsidR="0098515D" w:rsidRPr="00BA6242" w:rsidP="00842B0A" w14:paraId="48D14D32" w14:textId="77777777">
            <w:pPr>
              <w:pStyle w:val="BodyText"/>
              <w:spacing w:before="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208B6443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1E9223CD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774318F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4.1.1</w:t>
            </w:r>
          </w:p>
          <w:p w:rsidR="0098515D" w:rsidRPr="00BA6242" w:rsidP="00842B0A" w14:paraId="6F9E1CBA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4.1.2</w:t>
            </w:r>
          </w:p>
          <w:p w:rsidR="0098515D" w:rsidRPr="00BA6242" w:rsidP="00842B0A" w14:paraId="1FC10D5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4.1.3</w:t>
            </w:r>
          </w:p>
          <w:p w:rsidR="0098515D" w:rsidRPr="00BA6242" w:rsidP="00842B0A" w14:paraId="4C29D9E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4.1.4</w:t>
            </w:r>
          </w:p>
          <w:p w:rsidR="0098515D" w:rsidRPr="00BA6242" w:rsidP="00842B0A" w14:paraId="7C98A90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4.1.5 </w:t>
            </w:r>
          </w:p>
          <w:p w:rsidR="0098515D" w:rsidRPr="00BA6242" w:rsidP="00842B0A" w14:paraId="0799BAB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5.2.1</w:t>
            </w:r>
          </w:p>
          <w:p w:rsidR="0098515D" w:rsidRPr="00BA6242" w:rsidP="00842B0A" w14:paraId="2F9D402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6.1.11</w:t>
            </w:r>
          </w:p>
          <w:p w:rsidR="0098515D" w:rsidRPr="00BA6242" w:rsidP="00842B0A" w14:paraId="3EB3A037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6.1.13</w:t>
            </w:r>
          </w:p>
        </w:tc>
      </w:tr>
      <w:tr w14:paraId="38649A11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BFDBE3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4.2 Konfidensialitet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6077ED12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Behandling av konfidensiell informasjon i henhold til krav</w:t>
            </w:r>
          </w:p>
          <w:p w:rsidR="0098515D" w:rsidRPr="00BA6242" w:rsidP="00842B0A" w14:paraId="73CEAD3E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5AD91E54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Informasjonsplikt ivaretas ved frigivelse av informasjon</w:t>
            </w:r>
          </w:p>
          <w:p w:rsidR="0098515D" w:rsidRPr="00BA6242" w:rsidP="00842B0A" w14:paraId="566D71A1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3FAD03A8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Juridiske forpliktelser vedrørende forvaltning av informasjon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B721986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134A0D30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1AE8A64F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4.2.1</w:t>
            </w:r>
          </w:p>
          <w:p w:rsidR="0098515D" w:rsidRPr="00BA6242" w:rsidP="00842B0A" w14:paraId="6A40DD31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4.2.2</w:t>
            </w:r>
          </w:p>
          <w:p w:rsidR="0098515D" w:rsidRPr="00BA6242" w:rsidP="00842B0A" w14:paraId="55729F5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4.2.3</w:t>
            </w:r>
          </w:p>
          <w:p w:rsidR="0098515D" w:rsidRPr="00BA6242" w:rsidP="00842B0A" w14:paraId="295837E2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6.1.13</w:t>
            </w:r>
          </w:p>
        </w:tc>
      </w:tr>
      <w:tr w14:paraId="63581E80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0677442A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5 Strukturelle krav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8515D" w:rsidRPr="00BA6242" w:rsidP="00842B0A" w14:paraId="287EA566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1D9BFEFE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04920DF3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722DD52D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4AAE5042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696F7C8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5.1 Uavhengighet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28AC80F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Angivelse av uavhengighet spesifisert i Annex A</w:t>
            </w:r>
          </w:p>
          <w:p w:rsidR="0098515D" w:rsidRPr="00BA6242" w:rsidP="00842B0A" w14:paraId="7CDD0867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69854D9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5CFBE55E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69B2D80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4.1.6</w:t>
            </w:r>
          </w:p>
          <w:p w:rsidR="0098515D" w:rsidRPr="00BA6242" w:rsidP="00842B0A" w14:paraId="4A2D65F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Annex A</w:t>
            </w:r>
          </w:p>
        </w:tc>
      </w:tr>
      <w:tr w14:paraId="7C9661D5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1C49DA68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5.2 Juridisk enhet og forpliktelser</w:t>
            </w:r>
          </w:p>
          <w:p w:rsidR="0098515D" w:rsidRPr="00BA6242" w:rsidP="00842B0A" w14:paraId="584C86DF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0ADEF09B" w14:textId="77777777">
            <w:pPr>
              <w:rPr>
                <w:rFonts w:ascii="Arial" w:hAnsi="Arial" w:cs="Arial"/>
                <w:sz w:val="20"/>
                <w:highlight w:val="cyan"/>
              </w:rPr>
            </w:pPr>
            <w:r w:rsidRPr="00BA6242">
              <w:rPr>
                <w:rFonts w:ascii="Arial" w:hAnsi="Arial" w:cs="Arial"/>
                <w:sz w:val="20"/>
              </w:rPr>
              <w:t>Liabilities:</w:t>
            </w:r>
          </w:p>
          <w:p w:rsidR="0098515D" w:rsidRPr="00BA6242" w:rsidP="00842B0A" w14:paraId="25C12AC0" w14:textId="77777777">
            <w:pPr>
              <w:rPr>
                <w:rFonts w:ascii="Arial" w:hAnsi="Arial" w:cs="Arial"/>
                <w:i/>
                <w:iCs/>
                <w:sz w:val="20"/>
              </w:rPr>
            </w:pPr>
            <w:r w:rsidRPr="00BA6242">
              <w:rPr>
                <w:rFonts w:ascii="Arial" w:hAnsi="Arial" w:cs="Arial"/>
                <w:i/>
                <w:iCs/>
                <w:sz w:val="20"/>
              </w:rPr>
              <w:t>juridisk og økonomisk ansvar som organisasjonen kan bli holdt ansvarlig for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7E91C351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Informasjon om selskapsform - eksempelvis stiftelse, aksjeselskap, ANS etc.</w:t>
            </w:r>
          </w:p>
          <w:p w:rsidR="0098515D" w:rsidRPr="00BA6242" w:rsidP="00842B0A" w14:paraId="38FEE3C7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25750BC2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Identifisere inspeksjonsorganet dersom en del av en større organisasjon </w:t>
            </w:r>
          </w:p>
          <w:p w:rsidR="0098515D" w:rsidRPr="00BA6242" w:rsidP="00842B0A" w14:paraId="1650C960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344A2EAF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Inspeksjonsorganet skal definere og dokumentere hvilke inspeksjonsaktiviteter som skal være i samsvar med standarden (akkreditert omfang)</w:t>
            </w:r>
          </w:p>
          <w:p w:rsidR="0098515D" w:rsidRPr="00BA6242" w:rsidP="00842B0A" w14:paraId="1CEDBC01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67523054" w14:textId="77777777">
            <w:pPr>
              <w:rPr>
                <w:rFonts w:ascii="Arial" w:hAnsi="Arial" w:cs="Arial"/>
                <w:color w:val="EE0000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Angivelse av forsikring eller tilsvarende som dekker ansvar knyttet til aktivitetene</w:t>
            </w:r>
          </w:p>
          <w:p w:rsidR="0098515D" w:rsidRPr="00BA6242" w:rsidP="00842B0A" w14:paraId="5714E8AC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582EE660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Dokumentasjon av kontraktuelle betingelser</w:t>
            </w:r>
          </w:p>
          <w:p w:rsidR="0098515D" w:rsidRPr="00BA6242" w:rsidP="00842B0A" w14:paraId="1A48CD30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75F47BE2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3F4177F3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DA38004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1472F205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5.1.1</w:t>
            </w:r>
          </w:p>
          <w:p w:rsidR="0098515D" w:rsidRPr="00BA6242" w:rsidP="00842B0A" w14:paraId="18BB781F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5.1.2</w:t>
            </w:r>
          </w:p>
          <w:p w:rsidR="0098515D" w:rsidRPr="00BA6242" w:rsidP="00842B0A" w14:paraId="6AFBE99E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5.1.3</w:t>
            </w:r>
          </w:p>
          <w:p w:rsidR="0098515D" w:rsidRPr="00BA6242" w:rsidP="00842B0A" w14:paraId="5D3E409E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5.1.4</w:t>
            </w:r>
          </w:p>
          <w:p w:rsidR="0098515D" w:rsidRPr="00BA6242" w:rsidP="00842B0A" w14:paraId="3841CEB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5.1.5</w:t>
            </w:r>
          </w:p>
          <w:p w:rsidR="0098515D" w:rsidRPr="00BA6242" w:rsidP="00842B0A" w14:paraId="4FA4B3E6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6BCA2E7F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30341C12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5.3 Organisasjon og styring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5A25A366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Definere organisasjonsstruktur</w:t>
            </w:r>
          </w:p>
          <w:p w:rsidR="0098515D" w:rsidRPr="00BA6242" w:rsidP="00842B0A" w14:paraId="70FA571E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4EED1CA6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Spesifisere ansvarsområde og rapporteringsstruktur (faglig og administrativt)</w:t>
            </w:r>
          </w:p>
          <w:p w:rsidR="0098515D" w:rsidRPr="00BA6242" w:rsidP="00842B0A" w14:paraId="7970E4CB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7B062D70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Sikre evnen til å utføre inspeksjonsaktiviteter i henhold til 5.2.3</w:t>
            </w:r>
          </w:p>
          <w:p w:rsidR="0098515D" w:rsidRPr="00BA6242" w:rsidP="00842B0A" w14:paraId="370A1EE5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1A4FFEC0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Kompetent teknisk ledelse med tydelig definerte ansvarsområder </w:t>
            </w:r>
          </w:p>
          <w:p w:rsidR="0098515D" w:rsidRPr="00BA6242" w:rsidP="00842B0A" w14:paraId="09ECD123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5D1FE6D5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Personell med nødvendig myndighet og ressurser til å iverksette, vedlikeholde og utføre kvalitetsarbeid</w:t>
            </w:r>
          </w:p>
          <w:p w:rsidR="0098515D" w:rsidRPr="00BA6242" w:rsidP="00842B0A" w14:paraId="2BE75F48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663F2831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For hver stillingskategori som er involvert i inspeksjonsaktivitetene skal det være definert plikter, ansvarsområde og myndighet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1FF5D43E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34DC0C57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8D239D2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5.2.2</w:t>
            </w:r>
          </w:p>
          <w:p w:rsidR="0098515D" w:rsidRPr="00BA6242" w:rsidP="00842B0A" w14:paraId="340133C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5.2.3</w:t>
            </w:r>
          </w:p>
          <w:p w:rsidR="0098515D" w:rsidRPr="00BA6242" w:rsidP="00842B0A" w14:paraId="2D2C81A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5.2.4</w:t>
            </w:r>
          </w:p>
          <w:p w:rsidR="0098515D" w:rsidRPr="00BA6242" w:rsidP="00842B0A" w14:paraId="1F76E97E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5.2.5</w:t>
            </w:r>
          </w:p>
          <w:p w:rsidR="0098515D" w:rsidRPr="00BA6242" w:rsidP="00842B0A" w14:paraId="2FE849F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5.2.6</w:t>
            </w:r>
          </w:p>
          <w:p w:rsidR="0098515D" w:rsidRPr="00BA6242" w:rsidP="00842B0A" w14:paraId="7D6B1FC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5.2.5</w:t>
            </w:r>
          </w:p>
          <w:p w:rsidR="0098515D" w:rsidRPr="00BA6242" w:rsidP="00842B0A" w14:paraId="11AE662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8.2.3</w:t>
            </w:r>
          </w:p>
          <w:p w:rsidR="0098515D" w:rsidRPr="00BA6242" w:rsidP="00842B0A" w14:paraId="6A922981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5.2.7</w:t>
            </w:r>
          </w:p>
          <w:p w:rsidR="0098515D" w:rsidRPr="00BA6242" w:rsidP="00842B0A" w14:paraId="044F2850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6.1.4</w:t>
            </w:r>
          </w:p>
        </w:tc>
      </w:tr>
      <w:tr w14:paraId="47E4ECCE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4666A922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6 Krav til ressurser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8515D" w:rsidRPr="00BA6242" w:rsidP="00842B0A" w14:paraId="6B7365E0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45182B20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4B3B4211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3B625F0B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0A9E418B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345D8370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6.1 Personell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0288290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Sikre tilgang til tilstrekkelig kompetente ressurser </w:t>
            </w:r>
          </w:p>
          <w:p w:rsidR="0098515D" w:rsidRPr="00BA6242" w:rsidP="00842B0A" w14:paraId="3C9B5E2B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2F7862ED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Dokumentert prosess for styring av kompetanse i henhold til kravene i standarden</w:t>
            </w:r>
          </w:p>
          <w:p w:rsidR="0098515D" w:rsidRPr="00BA6242" w:rsidP="00842B0A" w14:paraId="3877FDA2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6E49FA07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Introduksjon og opplæring skal gis av autorisert og kompetent personell</w:t>
            </w:r>
          </w:p>
          <w:p w:rsidR="0098515D" w:rsidRPr="00BA6242" w:rsidP="00842B0A" w14:paraId="2709D801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3FB062C6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Krav til monitorering </w:t>
            </w:r>
          </w:p>
          <w:p w:rsidR="0098515D" w:rsidRPr="00BA6242" w:rsidP="00842B0A" w14:paraId="6CCA198C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204304F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Resultater fra overvåkingen skal brukes for å identifisere behov for kompetansehevende tiltak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6229AB3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3895A17D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5F6117C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6.1.2</w:t>
            </w:r>
          </w:p>
          <w:p w:rsidR="0098515D" w:rsidRPr="00BA6242" w:rsidP="00842B0A" w14:paraId="2ADAA95A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6.1.4</w:t>
            </w:r>
          </w:p>
          <w:p w:rsidR="0098515D" w:rsidRPr="00BA6242" w:rsidP="00842B0A" w14:paraId="219FBD0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6.1.1</w:t>
            </w:r>
          </w:p>
          <w:p w:rsidR="0098515D" w:rsidRPr="00BA6242" w:rsidP="00842B0A" w14:paraId="0823C5D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6.1.5</w:t>
            </w:r>
          </w:p>
          <w:p w:rsidR="0098515D" w:rsidRPr="00BA6242" w:rsidP="00842B0A" w14:paraId="5F6A3640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6.1.3</w:t>
            </w:r>
          </w:p>
          <w:p w:rsidR="0098515D" w:rsidRPr="00BA6242" w:rsidP="00842B0A" w14:paraId="08B03156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6.1.6</w:t>
            </w:r>
          </w:p>
          <w:p w:rsidR="0098515D" w:rsidRPr="00BA6242" w:rsidP="00842B0A" w14:paraId="6A615BE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6.1.7</w:t>
            </w:r>
          </w:p>
          <w:p w:rsidR="0098515D" w:rsidRPr="00BA6242" w:rsidP="00842B0A" w14:paraId="341068F7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6.1.8</w:t>
            </w:r>
          </w:p>
          <w:p w:rsidR="0098515D" w:rsidRPr="00BA6242" w:rsidP="00842B0A" w14:paraId="7497ABB6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6.1.9</w:t>
            </w:r>
          </w:p>
          <w:p w:rsidR="0098515D" w:rsidRPr="00BA6242" w:rsidP="00842B0A" w14:paraId="79A3591A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6.1.10</w:t>
            </w:r>
          </w:p>
        </w:tc>
      </w:tr>
      <w:tr w14:paraId="472F1F4D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74453827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6.2 Innretninger og utstyr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1E881506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Sikre tilgang til, og bruk av utstyr og innretninger som er tilstrekkelig for å utføre aktivitetene på en kompetent og sikker måte </w:t>
            </w:r>
          </w:p>
          <w:p w:rsidR="0098515D" w:rsidRPr="00BA6242" w:rsidP="00842B0A" w14:paraId="659B4D89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11FA701E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Definere hvilket utstyr som har vesentlig innflytelse på resultatet og skal tilfredsstille </w:t>
            </w:r>
            <w:r w:rsidRPr="00BA6242">
              <w:rPr>
                <w:rFonts w:ascii="Arial" w:hAnsi="Arial" w:cs="Arial"/>
                <w:sz w:val="20"/>
              </w:rPr>
              <w:t>krav i standarden knyttet til identifikasjon, vedlikehold og kalibrering</w:t>
            </w:r>
          </w:p>
          <w:p w:rsidR="0098515D" w:rsidRPr="00BA6242" w:rsidP="00842B0A" w14:paraId="4FABDF3A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0F9F93F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Prosedyrer for håndtering, transport, lagring, bruk og planlagt vedlikehold av utstyr. Verifisere at utstyr oppfyller spesifiserte krav </w:t>
            </w:r>
          </w:p>
          <w:p w:rsidR="0098515D" w:rsidRPr="00BA6242" w:rsidP="00842B0A" w14:paraId="77FCCAD6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37FE7EF6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Skal sikre metrologisk sporbarhet til SI for måleresultater som har vesentlig påvirkning på inspeksjonsresultatet (minimum 1 av følgende): </w:t>
            </w:r>
          </w:p>
          <w:p w:rsidR="0098515D" w:rsidRPr="00BA6242" w:rsidP="00842B0A" w14:paraId="395969BA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- Kalibrering utført av et kompetent laboratorium som oppfyller krav i ISO/IEC 17025</w:t>
            </w:r>
          </w:p>
          <w:p w:rsidR="0098515D" w:rsidRPr="00BA6242" w:rsidP="00842B0A" w14:paraId="3639CD8D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-</w:t>
            </w:r>
            <w:r w:rsidRPr="00BA6242">
              <w:rPr>
                <w:rFonts w:ascii="Arial" w:hAnsi="Arial" w:cs="Arial"/>
                <w:color w:val="EE0000"/>
                <w:sz w:val="20"/>
              </w:rPr>
              <w:t xml:space="preserve"> </w:t>
            </w:r>
            <w:r w:rsidRPr="00BA6242">
              <w:rPr>
                <w:rFonts w:ascii="Arial" w:hAnsi="Arial" w:cs="Arial"/>
                <w:sz w:val="20"/>
              </w:rPr>
              <w:t>Sporbarhet på referansestandarder og referansemateriale (ISO 17034)</w:t>
            </w:r>
          </w:p>
          <w:p w:rsidR="0098515D" w:rsidRPr="00BA6242" w:rsidP="00842B0A" w14:paraId="628F70EA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- direkte eller indirekte realisering av SI ved sammenlikning med nasjonale eller internasjonale standarder</w:t>
            </w:r>
          </w:p>
          <w:p w:rsidR="0098515D" w:rsidRPr="00BA6242" w:rsidP="00842B0A" w14:paraId="33EBA0EB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71891E07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Dokumentere hvordan metrologisk sporbarhet etableres når sporbarhet til SI ikke er mulig</w:t>
            </w:r>
          </w:p>
          <w:p w:rsidR="0098515D" w:rsidRPr="00BA6242" w:rsidP="00842B0A" w14:paraId="3451D766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42C12A6A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Dokumenter hvordan teknologi (AI, automatiserte prosesser o.l.) brukes. Implementerte prosedyrer for å sikre dataintegritet</w:t>
            </w:r>
          </w:p>
          <w:p w:rsidR="0098515D" w:rsidRPr="00BA6242" w:rsidP="00842B0A" w14:paraId="0784ED7E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1197AB1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Prosedyre for håndtering av defekt utstyr</w:t>
            </w:r>
          </w:p>
          <w:p w:rsidR="0098515D" w:rsidRPr="00BA6242" w:rsidP="00842B0A" w14:paraId="028BE45C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4BC43DB7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Relevante utstyrsregistreringer skal oppbevares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2807A56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55E21274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5CEAC47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6.2.1</w:t>
            </w:r>
          </w:p>
          <w:p w:rsidR="0098515D" w:rsidRPr="00BA6242" w:rsidP="00842B0A" w14:paraId="35808271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6.2.2</w:t>
            </w:r>
          </w:p>
          <w:p w:rsidR="0098515D" w:rsidRPr="00BA6242" w:rsidP="00842B0A" w14:paraId="1E19082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6.2.3</w:t>
            </w:r>
          </w:p>
          <w:p w:rsidR="0098515D" w:rsidRPr="00BA6242" w:rsidP="00842B0A" w14:paraId="4159ED7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6.2.4</w:t>
            </w:r>
          </w:p>
          <w:p w:rsidR="0098515D" w:rsidRPr="00BA6242" w:rsidP="00842B0A" w14:paraId="31F71A3D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6.2.5</w:t>
            </w:r>
          </w:p>
          <w:p w:rsidR="0098515D" w:rsidRPr="00BA6242" w:rsidP="00842B0A" w14:paraId="6FB6583F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6.2.6</w:t>
            </w:r>
          </w:p>
          <w:p w:rsidR="0098515D" w:rsidRPr="00BA6242" w:rsidP="00842B0A" w14:paraId="41644AA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6.2.7</w:t>
            </w:r>
          </w:p>
          <w:p w:rsidR="0098515D" w:rsidRPr="00BA6242" w:rsidP="00842B0A" w14:paraId="3F915D9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6.2.8</w:t>
            </w:r>
          </w:p>
          <w:p w:rsidR="0098515D" w:rsidRPr="00BA6242" w:rsidP="00842B0A" w14:paraId="46C0FB32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6.2.9</w:t>
            </w:r>
          </w:p>
          <w:p w:rsidR="0098515D" w:rsidRPr="00BA6242" w:rsidP="00842B0A" w14:paraId="7471789D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6.2.10</w:t>
            </w:r>
          </w:p>
          <w:p w:rsidR="0098515D" w:rsidRPr="00BA6242" w:rsidP="00842B0A" w14:paraId="402D1BDE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6.2.13</w:t>
            </w:r>
          </w:p>
          <w:p w:rsidR="0098515D" w:rsidRPr="00BA6242" w:rsidP="00842B0A" w14:paraId="1D92DECE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6.2.14</w:t>
            </w:r>
          </w:p>
          <w:p w:rsidR="0098515D" w:rsidRPr="00BA6242" w:rsidP="00842B0A" w14:paraId="267A3F6F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6.2.15</w:t>
            </w:r>
          </w:p>
          <w:p w:rsidR="0098515D" w:rsidRPr="00BA6242" w:rsidP="00842B0A" w14:paraId="3AE03A73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234BB8B5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5D0986C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A6242">
              <w:rPr>
                <w:rFonts w:ascii="Arial" w:hAnsi="Arial" w:cs="Arial"/>
                <w:sz w:val="20"/>
                <w:lang w:val="en-GB"/>
              </w:rPr>
              <w:t>§ 6.3 Eksterne produkter og tjenester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5E746410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Sikre bruk av egnede eksterne produkter og tjenester</w:t>
            </w:r>
          </w:p>
          <w:p w:rsidR="0098515D" w:rsidRPr="00BA6242" w:rsidP="00842B0A" w14:paraId="322FAB54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69CC9678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Prosedyre og registreringer i henhold til 6.3.2 a-d. </w:t>
            </w:r>
          </w:p>
          <w:p w:rsidR="0098515D" w:rsidRPr="00BA6242" w:rsidP="00842B0A" w14:paraId="68B57B71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154D95F0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Skal informere kunden i forkant ved bruk av eksterne for hele eller deler av inspeksjonen. Inspeksjonsorganet er ansvarlig for inspeksjonsresultatene</w:t>
            </w:r>
          </w:p>
          <w:p w:rsidR="0098515D" w:rsidRPr="00BA6242" w:rsidP="00842B0A" w14:paraId="5C7DE3A4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6492E10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Registreringer over godkjente leverandører og hvilke produkter og/eller tjenester som utføres av eksterne skal oppbevares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1D0545C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04146CE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3463091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A6242">
              <w:rPr>
                <w:rFonts w:ascii="Arial" w:hAnsi="Arial" w:cs="Arial"/>
                <w:sz w:val="20"/>
                <w:lang w:val="en-GB"/>
              </w:rPr>
              <w:t>6.2.11</w:t>
            </w:r>
          </w:p>
          <w:p w:rsidR="0098515D" w:rsidRPr="00BA6242" w:rsidP="00842B0A" w14:paraId="76C1FB72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A6242">
              <w:rPr>
                <w:rFonts w:ascii="Arial" w:hAnsi="Arial" w:cs="Arial"/>
                <w:sz w:val="20"/>
                <w:lang w:val="en-GB"/>
              </w:rPr>
              <w:t>6.3.1</w:t>
            </w:r>
          </w:p>
          <w:p w:rsidR="0098515D" w:rsidRPr="00BA6242" w:rsidP="00842B0A" w14:paraId="0AD83D47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A6242">
              <w:rPr>
                <w:rFonts w:ascii="Arial" w:hAnsi="Arial" w:cs="Arial"/>
                <w:sz w:val="20"/>
                <w:lang w:val="en-GB"/>
              </w:rPr>
              <w:t>6.3.2</w:t>
            </w:r>
          </w:p>
          <w:p w:rsidR="0098515D" w:rsidRPr="00BA6242" w:rsidP="00842B0A" w14:paraId="24B37FD2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A6242">
              <w:rPr>
                <w:rFonts w:ascii="Arial" w:hAnsi="Arial" w:cs="Arial"/>
                <w:sz w:val="20"/>
                <w:lang w:val="en-GB"/>
              </w:rPr>
              <w:t>6.3.3</w:t>
            </w:r>
          </w:p>
          <w:p w:rsidR="0098515D" w:rsidRPr="00BA6242" w:rsidP="00842B0A" w14:paraId="153B6984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A6242">
              <w:rPr>
                <w:rFonts w:ascii="Arial" w:hAnsi="Arial" w:cs="Arial"/>
                <w:sz w:val="20"/>
                <w:lang w:val="en-GB"/>
              </w:rPr>
              <w:t>6.3.4</w:t>
            </w:r>
          </w:p>
        </w:tc>
      </w:tr>
      <w:tr w14:paraId="57F84508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2AF9C3BC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A6242">
              <w:rPr>
                <w:rFonts w:ascii="Arial" w:hAnsi="Arial" w:cs="Arial"/>
                <w:sz w:val="20"/>
              </w:rPr>
              <w:t>§ 7 Prosesskrav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8515D" w:rsidRPr="00BA6242" w:rsidP="00842B0A" w14:paraId="4AD6BDD1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2B3CCF72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56EF1E0E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2E60F087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3C989227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A7D238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7.1 Gjennomgang av forespørsler, tilbud og kontrakter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5DC8501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Prosedyre for gjennomgang av forespørsler, tilbud og kontrakter</w:t>
            </w:r>
          </w:p>
          <w:p w:rsidR="0098515D" w:rsidRPr="00BA6242" w:rsidP="00842B0A" w14:paraId="68B5C46B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203D27F2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Registreringer av gjennomgang av forespørsler, tilbud og kontrakter skal oppbevares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532380B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529CE2A0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7AEEBCA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N/A</w:t>
            </w:r>
          </w:p>
        </w:tc>
      </w:tr>
      <w:tr w14:paraId="76F2DD30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42BBFFA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7.2 Inspeksjonsmetoder og -prosedyrer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5D70C38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Metoder eller prosedyrer som inspeksjoner utføres i henhold til skal omfatte; se 7.2.5 a-i. f.eks. hvordan integriteten og validiteten til ekstern informasjon verifiseres, resultater generert av AI.</w:t>
            </w:r>
          </w:p>
          <w:p w:rsidR="0098515D" w:rsidRPr="00BA6242" w:rsidP="00842B0A" w14:paraId="4A0A90A6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125C1264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Ved bruk av ikke-standardisert inspeksjonsmetode/prosedyre, inkludert teknologi, skal disse være validert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13A30E2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07254E5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1D2FCCB4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7.1.1</w:t>
            </w:r>
          </w:p>
          <w:p w:rsidR="0098515D" w:rsidRPr="00BA6242" w:rsidP="00842B0A" w14:paraId="4DCCE45D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7.1.1</w:t>
            </w:r>
          </w:p>
          <w:p w:rsidR="0098515D" w:rsidRPr="00BA6242" w:rsidP="00842B0A" w14:paraId="4861AED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7.1.2</w:t>
            </w:r>
          </w:p>
          <w:p w:rsidR="0098515D" w:rsidRPr="00BA6242" w:rsidP="00842B0A" w14:paraId="667DF70D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7.1.3</w:t>
            </w:r>
          </w:p>
          <w:p w:rsidR="0098515D" w:rsidRPr="00BA6242" w:rsidP="00842B0A" w14:paraId="097B925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7.1.6</w:t>
            </w:r>
          </w:p>
          <w:p w:rsidR="0098515D" w:rsidRPr="00BA6242" w:rsidP="00842B0A" w14:paraId="64AA5E5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7.1.9</w:t>
            </w:r>
          </w:p>
        </w:tc>
      </w:tr>
      <w:tr w14:paraId="4DB73BBE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5E1C7E9C" w14:textId="77777777">
            <w:pPr>
              <w:rPr>
                <w:rFonts w:ascii="Arial" w:hAnsi="Arial" w:cs="Arial"/>
                <w:sz w:val="20"/>
                <w:highlight w:val="cyan"/>
              </w:rPr>
            </w:pPr>
            <w:r w:rsidRPr="00BA6242">
              <w:rPr>
                <w:rFonts w:ascii="Arial" w:hAnsi="Arial" w:cs="Arial"/>
                <w:sz w:val="20"/>
              </w:rPr>
              <w:t>§ 7.3 Håndtering av objekter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06321066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Rutine for entydig merking av objekter og prøver som inspiseres</w:t>
            </w:r>
          </w:p>
          <w:p w:rsidR="0098515D" w:rsidRPr="00BA6242" w:rsidP="00842B0A" w14:paraId="49ABD7D8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60845B8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Klargjøring av objektet</w:t>
            </w:r>
          </w:p>
          <w:p w:rsidR="0098515D" w:rsidRPr="00BA6242" w:rsidP="00842B0A" w14:paraId="50B90125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646DC8DF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Rutine for å avklare med kunden ved tvil om inspeksjonen kan gjennomføres</w:t>
            </w:r>
          </w:p>
          <w:p w:rsidR="0098515D" w:rsidRPr="00BA6242" w:rsidP="00842B0A" w14:paraId="62C00A72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7C5DA5C8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Prosedyre for å sikre at inspeksjonsobjektet ikke skades mens inspeksjonsorganet har ansvaret for det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2FADD8DA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3B64EBF4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29BCB16E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7.2.1</w:t>
            </w:r>
          </w:p>
          <w:p w:rsidR="0098515D" w:rsidRPr="00BA6242" w:rsidP="00842B0A" w14:paraId="46EF8EDE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7.2.2</w:t>
            </w:r>
          </w:p>
          <w:p w:rsidR="0098515D" w:rsidRPr="00BA6242" w:rsidP="00842B0A" w14:paraId="6F48C68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7.2.3</w:t>
            </w:r>
          </w:p>
          <w:p w:rsidR="0098515D" w:rsidRPr="00BA6242" w:rsidP="00842B0A" w14:paraId="55F5B1EA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7.2.4</w:t>
            </w:r>
          </w:p>
        </w:tc>
      </w:tr>
      <w:tr w14:paraId="7AF63DBD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097BCAC8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7.4 Inspeksjons-registreringer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6D1F1D91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Rutine for å sikre at tilstrekkelig underlag/data fra inspeksjonen innhentes innen rimelig tid og er tilgjengelig for å kunne evaluere inspeksjonen</w:t>
            </w:r>
          </w:p>
          <w:p w:rsidR="0098515D" w:rsidRPr="00BA6242" w:rsidP="00842B0A" w14:paraId="5DBE2561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62ACF50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Beregninger og dataoverføringer skal kontrolleres systematisk</w:t>
            </w:r>
          </w:p>
          <w:p w:rsidR="0098515D" w:rsidRPr="00BA6242" w:rsidP="00842B0A" w14:paraId="20419C09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100BD47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Identifisere utstyr som har en påvirkning på inspeksjonsresultatet</w:t>
            </w:r>
          </w:p>
          <w:p w:rsidR="0098515D" w:rsidRPr="00BA6242" w:rsidP="00842B0A" w14:paraId="30E2D936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09B3A96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Sikre at endringer i inspeksjonsregistreringer kan spores til tidligere versjoner eller opprinnelige observasjoner. Både opprinnelig og endrede data og filer skal oppbevares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C75FA5B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E41271" w:rsidP="00842B0A" w14:paraId="65124228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E41271" w:rsidP="00842B0A" w14:paraId="0880F537" w14:textId="77777777">
            <w:pPr>
              <w:rPr>
                <w:rFonts w:ascii="Arial" w:hAnsi="Arial" w:cs="Arial"/>
                <w:sz w:val="20"/>
              </w:rPr>
            </w:pPr>
            <w:r w:rsidRPr="00E41271">
              <w:rPr>
                <w:rFonts w:ascii="Arial" w:hAnsi="Arial" w:cs="Arial"/>
                <w:sz w:val="20"/>
              </w:rPr>
              <w:t>7.1.7</w:t>
            </w:r>
          </w:p>
          <w:p w:rsidR="0098515D" w:rsidRPr="00E41271" w:rsidP="00842B0A" w14:paraId="564BFC0C" w14:textId="77777777">
            <w:pPr>
              <w:rPr>
                <w:rFonts w:ascii="Arial" w:hAnsi="Arial" w:cs="Arial"/>
                <w:sz w:val="20"/>
              </w:rPr>
            </w:pPr>
            <w:r w:rsidRPr="00E41271">
              <w:rPr>
                <w:rFonts w:ascii="Arial" w:hAnsi="Arial" w:cs="Arial"/>
                <w:sz w:val="20"/>
              </w:rPr>
              <w:t>7.1.8</w:t>
            </w:r>
          </w:p>
          <w:p w:rsidR="0098515D" w:rsidRPr="00E41271" w:rsidP="00842B0A" w14:paraId="3C11339F" w14:textId="77777777">
            <w:pPr>
              <w:rPr>
                <w:rFonts w:ascii="Arial" w:hAnsi="Arial" w:cs="Arial"/>
                <w:sz w:val="20"/>
              </w:rPr>
            </w:pPr>
            <w:r w:rsidRPr="00E41271">
              <w:rPr>
                <w:rFonts w:ascii="Arial" w:hAnsi="Arial" w:cs="Arial"/>
                <w:sz w:val="20"/>
              </w:rPr>
              <w:t>7.3.1</w:t>
            </w:r>
          </w:p>
        </w:tc>
      </w:tr>
      <w:tr w14:paraId="6E78D629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53AB79D7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7.5 Kontroll av data og informasjon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746E0272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Informasjonsdatasystemet som brukes til registreringer relevant for inspeksjonsaktiviteter skal valideres</w:t>
            </w:r>
          </w:p>
          <w:p w:rsidR="0098515D" w:rsidRPr="00BA6242" w:rsidP="00842B0A" w14:paraId="3B60CB59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0B65D998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Eventuelle endringer skal dokumenteres og valideres før implementering </w:t>
            </w:r>
          </w:p>
          <w:p w:rsidR="0098515D" w:rsidRPr="00BA6242" w:rsidP="00842B0A" w14:paraId="5D5961E7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490DB1E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Tekniske data og inspeksjonsregistreringer skal sikres for uautorisert tilgang, mot tap, og skal vedlikeholdes</w:t>
            </w:r>
          </w:p>
          <w:p w:rsidR="0098515D" w:rsidRPr="00BA6242" w:rsidP="00842B0A" w14:paraId="2D6F0D10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1854FB5A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0F3B6BB0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59EF70E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N/A</w:t>
            </w:r>
          </w:p>
        </w:tc>
      </w:tr>
      <w:tr w14:paraId="1410AB53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2CBCC953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A6242">
              <w:rPr>
                <w:rFonts w:ascii="Arial" w:hAnsi="Arial" w:cs="Arial"/>
                <w:sz w:val="20"/>
                <w:lang w:val="en-GB"/>
              </w:rPr>
              <w:t>§ 7.6 Inspeksjonsrapport og inspeksjonssertifikat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61843451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Arbeidet som utføres av inspeksjonsorganet skal dokumenteres i en inspeksjonsrapport eller et inspeksjonssertifikat</w:t>
            </w:r>
          </w:p>
          <w:p w:rsidR="0098515D" w:rsidRPr="00BA6242" w:rsidP="00842B0A" w14:paraId="27D7E5FD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209ED73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Minimumskrav til rapport eller sertifikat, se 7.6.2 a-i.</w:t>
            </w:r>
          </w:p>
          <w:p w:rsidR="0098515D" w:rsidRPr="00BA6242" w:rsidP="00842B0A" w14:paraId="08B3AE61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70357EB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Dersom rapport eller sertifikat inneholder resultater levert av eksterne skal disse være tydelig identifisert</w:t>
            </w:r>
          </w:p>
          <w:p w:rsidR="0098515D" w:rsidRPr="00BA6242" w:rsidP="00842B0A" w14:paraId="4F4A9376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7B07E836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Rapport eller sertifikat skal være sporbar til inspektør(er) som utførte inspeksjonen</w:t>
            </w:r>
          </w:p>
          <w:p w:rsidR="0098515D" w:rsidRPr="00BA6242" w:rsidP="00842B0A" w14:paraId="7964515B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1892061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Endringsrapporter/endringssertifikater skal tydelig identifisere rapporten den erstatter</w:t>
            </w:r>
          </w:p>
          <w:p w:rsidR="0098515D" w:rsidRPr="00BA6242" w:rsidP="00842B0A" w14:paraId="34FFBDAD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521C6738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Forenklet rapportering skal avtales med kunde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26B0B33A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3D8706A" w14:textId="77777777">
            <w:pPr>
              <w:rPr>
                <w:rFonts w:ascii="Arial" w:hAnsi="Arial" w:cs="Arial"/>
                <w:color w:val="00008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015D8321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7.3.2</w:t>
            </w:r>
          </w:p>
          <w:p w:rsidR="0098515D" w:rsidRPr="00BA6242" w:rsidP="00842B0A" w14:paraId="7B7C3CAF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7.4.1</w:t>
            </w:r>
          </w:p>
          <w:p w:rsidR="0098515D" w:rsidRPr="00BA6242" w:rsidP="00842B0A" w14:paraId="6831128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7.4.2</w:t>
            </w:r>
          </w:p>
          <w:p w:rsidR="0098515D" w:rsidRPr="00BA6242" w:rsidP="00842B0A" w14:paraId="3DA02A98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7.4.3</w:t>
            </w:r>
          </w:p>
          <w:p w:rsidR="0098515D" w:rsidRPr="00BA6242" w:rsidP="00842B0A" w14:paraId="448EDE7D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7.4.4</w:t>
            </w:r>
          </w:p>
          <w:p w:rsidR="0098515D" w:rsidRPr="00BA6242" w:rsidP="00842B0A" w14:paraId="37FA3003" w14:textId="77777777">
            <w:pPr>
              <w:rPr>
                <w:rFonts w:ascii="Arial" w:hAnsi="Arial" w:cs="Arial"/>
                <w:color w:val="000080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7.4.5</w:t>
            </w:r>
          </w:p>
        </w:tc>
      </w:tr>
      <w:tr w14:paraId="0A348632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5E894686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7.7 Anker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5363656F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Prosedyre for hvordan anker skal behandles, besluttes og tilbakemeldes til den som anker</w:t>
            </w:r>
          </w:p>
          <w:p w:rsidR="0098515D" w:rsidRPr="00BA6242" w:rsidP="00842B0A" w14:paraId="27373C9A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0D1C9B4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En beskrivelse av prosess for behandling av anker skal være offentlig tilgjengelig</w:t>
            </w:r>
          </w:p>
          <w:p w:rsidR="0098515D" w:rsidRPr="00BA6242" w:rsidP="00842B0A" w14:paraId="1D7E3A54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0E907732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Prosesser som sikrer at beslutninger tas av person(er) som ikke har vært involvert i inspeksjonsarbeidet det ankes på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57396200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F71739D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E6D312A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7.5</w:t>
            </w:r>
          </w:p>
          <w:p w:rsidR="0098515D" w:rsidRPr="00BA6242" w:rsidP="00842B0A" w14:paraId="4E03FE0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7.6</w:t>
            </w:r>
          </w:p>
        </w:tc>
      </w:tr>
      <w:tr w14:paraId="692659D0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1C0CDC1F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7.8 Klager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34654E54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Prosedyre for hvordan klager skal behandles, besluttes og tilbakemeldes til den som klager</w:t>
            </w:r>
          </w:p>
          <w:p w:rsidR="0098515D" w:rsidRPr="00BA6242" w:rsidP="00842B0A" w14:paraId="2D7AC7C8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5A4F0046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En beskrivelse av prosess for behandling av klager skal være offentlig tilgjengelig</w:t>
            </w:r>
          </w:p>
          <w:p w:rsidR="0098515D" w:rsidRPr="00BA6242" w:rsidP="00842B0A" w14:paraId="23CA553F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2435273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Prosesser som sikrer at beslutninger tas av person(er) som ikke har vært involvert i inspeksjonsarbeidet det klages på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262ED801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E216278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11CB9A12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7.5</w:t>
            </w:r>
          </w:p>
          <w:p w:rsidR="0098515D" w:rsidRPr="00BA6242" w:rsidP="00842B0A" w14:paraId="4AE25D6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7.6</w:t>
            </w:r>
          </w:p>
        </w:tc>
      </w:tr>
      <w:tr w14:paraId="1A134433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7F506423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A6242">
              <w:rPr>
                <w:rFonts w:ascii="Arial" w:hAnsi="Arial" w:cs="Arial"/>
                <w:sz w:val="20"/>
              </w:rPr>
              <w:t>§ 8 Krav til ledelsessystem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4A1EA247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14445889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1D0531F9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6B5AEBC1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767ACE36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02C2062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§ 8.1 General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7E330D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Etablere, dokumentere, implementere</w:t>
            </w:r>
            <w:r w:rsidRPr="00BA6242">
              <w:rPr>
                <w:rFonts w:ascii="Arial" w:hAnsi="Arial" w:cs="Arial"/>
                <w:sz w:val="20"/>
              </w:rPr>
              <w:t xml:space="preserve"> og vedlikeholde et ledelsessystem</w:t>
            </w:r>
          </w:p>
          <w:p w:rsidR="0098515D" w:rsidRPr="00BA6242" w:rsidP="00842B0A" w14:paraId="11D63913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6258368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Skal minimum inkludere krav gitt i 8.2-8.7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D302AA9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BE184E3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5B3DD18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8.1.1</w:t>
            </w:r>
          </w:p>
          <w:p w:rsidR="0098515D" w:rsidRPr="00BA6242" w:rsidP="00842B0A" w14:paraId="2035B976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8.1.2</w:t>
            </w:r>
          </w:p>
          <w:p w:rsidR="0098515D" w:rsidRPr="00BA6242" w:rsidP="00842B0A" w14:paraId="4818B23E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8.1.3</w:t>
            </w:r>
          </w:p>
        </w:tc>
      </w:tr>
      <w:tr w14:paraId="30E1E439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6045D7B7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8.2 Policyer og ansvar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271691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Etablerer, dokumentere og vedlikeholde policy og mål, og sikre at disse er implementert på alle nivå i organisasjonen</w:t>
            </w:r>
          </w:p>
          <w:p w:rsidR="0098515D" w:rsidRPr="00BA6242" w:rsidP="00842B0A" w14:paraId="03DA4B04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687C850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Policy og mål skal inkludere kompetanse, upartiskhet og konsekvent drift</w:t>
            </w:r>
          </w:p>
          <w:p w:rsidR="0098515D" w:rsidRPr="00BA6242" w:rsidP="00842B0A" w14:paraId="0C088709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3E3112CD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BAB1497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D41E80D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8.2.1</w:t>
            </w:r>
          </w:p>
          <w:p w:rsidR="0098515D" w:rsidRPr="00BA6242" w:rsidP="00842B0A" w14:paraId="14703D07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8.2.2</w:t>
            </w:r>
          </w:p>
        </w:tc>
      </w:tr>
      <w:tr w14:paraId="0F382FA5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4FD3EC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8.3 Dokumentert informasjon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625DB9C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Etablere prosedyre for dokumentstyring, se; 8.3.1 a)-g)</w:t>
            </w:r>
          </w:p>
          <w:p w:rsidR="0098515D" w:rsidRPr="00BA6242" w:rsidP="00842B0A" w14:paraId="40ADA3B9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606EB72A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Etablere de nødvendige kontrollene for identifikasjon, lagring, beskyttelse, sikkerhetskopiering, arkivering, gjenfinning, bevaring og kassasjon av registreringer</w:t>
            </w:r>
          </w:p>
          <w:p w:rsidR="0098515D" w:rsidRPr="00BA6242" w:rsidP="00842B0A" w14:paraId="1275A0A0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459FCFD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Fastsette oppbevaringstid for registreringer, i henhold til kontraktuelle betingelser</w:t>
            </w:r>
          </w:p>
          <w:p w:rsidR="0098515D" w:rsidRPr="00BA6242" w:rsidP="00842B0A" w14:paraId="1EF59ABD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4F3E1582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Sikre at personell har tilgang til dokumentasjon som er relevant for deres ansvarsområde</w:t>
            </w:r>
          </w:p>
          <w:p w:rsidR="0098515D" w:rsidRPr="00BA6242" w:rsidP="00842B0A" w14:paraId="1BCBF5B2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A9D5C7E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01F23BC6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4EBC0E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7.1.4</w:t>
            </w:r>
          </w:p>
          <w:p w:rsidR="0098515D" w:rsidRPr="00BA6242" w:rsidP="00842B0A" w14:paraId="2354D4B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8.2.4</w:t>
            </w:r>
          </w:p>
          <w:p w:rsidR="0098515D" w:rsidRPr="00BA6242" w:rsidP="00842B0A" w14:paraId="08720738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8.2.5</w:t>
            </w:r>
          </w:p>
          <w:p w:rsidR="0098515D" w:rsidRPr="00BA6242" w:rsidP="00842B0A" w14:paraId="198B976F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8.3.1</w:t>
            </w:r>
          </w:p>
          <w:p w:rsidR="0098515D" w:rsidRPr="00BA6242" w:rsidP="00842B0A" w14:paraId="1B3D379F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8.3.2</w:t>
            </w:r>
          </w:p>
          <w:p w:rsidR="0098515D" w:rsidRPr="00BA6242" w:rsidP="00842B0A" w14:paraId="168B8E61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8.4.1</w:t>
            </w:r>
          </w:p>
          <w:p w:rsidR="0098515D" w:rsidRPr="00BA6242" w:rsidP="00842B0A" w14:paraId="02E1DAE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8.4.2</w:t>
            </w:r>
          </w:p>
          <w:p w:rsidR="0098515D" w:rsidRPr="00BA6242" w:rsidP="00842B0A" w14:paraId="2D96DA0F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6EC401CB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9888E47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8.4 Tiltak for å håndtere risikoer og muligheter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06C7229F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Vurdere risikoer og muligheter ved inspeksjonsaktivitetene </w:t>
            </w:r>
          </w:p>
          <w:p w:rsidR="0098515D" w:rsidRPr="00BA6242" w:rsidP="0098515D" w14:paraId="2087E5BC" w14:textId="77777777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Planlegge og iverksette tiltak </w:t>
            </w:r>
          </w:p>
          <w:p w:rsidR="0098515D" w:rsidRPr="00BA6242" w:rsidP="0098515D" w14:paraId="18852B13" w14:textId="77777777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Evaluere effekt av tiltak </w:t>
            </w:r>
          </w:p>
          <w:p w:rsidR="0098515D" w:rsidRPr="00BA6242" w:rsidP="00842B0A" w14:paraId="47D24035" w14:textId="77777777">
            <w:pPr>
              <w:pStyle w:val="ListParagraph"/>
              <w:rPr>
                <w:rFonts w:ascii="Arial" w:hAnsi="Arial" w:cs="Arial"/>
                <w:sz w:val="20"/>
              </w:rPr>
            </w:pPr>
          </w:p>
          <w:p w:rsidR="0098515D" w:rsidRPr="00BA6242" w:rsidP="00842B0A" w14:paraId="67F615F5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Søke tilbakemeldinger fra kunder og hvis relevant interessenter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6B536A3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50FDF4DD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39A7A07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8.8</w:t>
            </w:r>
          </w:p>
        </w:tc>
      </w:tr>
      <w:tr w14:paraId="4DAAB567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085BFA8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BA6242">
              <w:rPr>
                <w:rFonts w:ascii="Arial" w:hAnsi="Arial" w:cs="Arial"/>
                <w:sz w:val="20"/>
              </w:rPr>
              <w:t>§ 8.5 Korrigerende tiltak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5616740F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Prosedyre for å identifisere og behandle avvik</w:t>
            </w:r>
          </w:p>
          <w:p w:rsidR="0098515D" w:rsidRPr="00BA6242" w:rsidP="00842B0A" w14:paraId="366F502C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676370F6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Definere ansvar og myndighet for håndtering av avvik</w:t>
            </w:r>
          </w:p>
          <w:p w:rsidR="0098515D" w:rsidRPr="00BA6242" w:rsidP="00842B0A" w14:paraId="6CF18A6C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09583125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Prosess for å registrere avvik, evaluere årsak, implementere korrigerende tiltak, evaluere effekt av tiltak, utføre nødvendig endringer i styringssystemet</w:t>
            </w:r>
          </w:p>
          <w:p w:rsidR="0098515D" w:rsidRPr="00BA6242" w:rsidP="00842B0A" w14:paraId="17621F1A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2A4FE6F0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Vurdere konsekvensene av avviket for tidligere resultater</w:t>
            </w:r>
          </w:p>
          <w:p w:rsidR="0098515D" w:rsidRPr="00BA6242" w:rsidP="00842B0A" w14:paraId="565B4B65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0768431A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Informere kunde, dersom nødvendig</w:t>
            </w:r>
          </w:p>
          <w:p w:rsidR="0098515D" w:rsidRPr="00BA6242" w:rsidP="00842B0A" w14:paraId="45E2F504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2EDE799D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Ansvar for å godkjenne gjenopptakelse av arbeidet er definert</w:t>
            </w:r>
          </w:p>
          <w:p w:rsidR="0098515D" w:rsidRPr="00BA6242" w:rsidP="00842B0A" w14:paraId="27EC49BD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2ED59900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Oppbevare registreringer</w:t>
            </w:r>
          </w:p>
          <w:p w:rsidR="0098515D" w:rsidRPr="00BA6242" w:rsidP="00842B0A" w14:paraId="535B5776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2372820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90B40CC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FC19E9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8.7.1</w:t>
            </w:r>
          </w:p>
          <w:p w:rsidR="0098515D" w:rsidRPr="00BA6242" w:rsidP="00842B0A" w14:paraId="51EEB1F8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8.7.2</w:t>
            </w:r>
          </w:p>
          <w:p w:rsidR="0098515D" w:rsidRPr="00BA6242" w:rsidP="00842B0A" w14:paraId="4D2E5521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8.7.3</w:t>
            </w:r>
          </w:p>
          <w:p w:rsidR="0098515D" w:rsidRPr="00BA6242" w:rsidP="00842B0A" w14:paraId="0584AB42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8.7.4</w:t>
            </w:r>
          </w:p>
        </w:tc>
      </w:tr>
      <w:tr w14:paraId="5DA27A70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28FE13A0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8.6 Intern revisjon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3643A77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Gjennomføre interne revisjoner ved planlagte intervaller</w:t>
            </w:r>
          </w:p>
          <w:p w:rsidR="0098515D" w:rsidRPr="00BA6242" w:rsidP="00842B0A" w14:paraId="5C7D0907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43D0283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Etablere et program som tar hensyn til viktigheten av aktivitetene, endringer og resultater fra tidligere revisjoner</w:t>
            </w:r>
          </w:p>
          <w:p w:rsidR="0098515D" w:rsidRPr="00BA6242" w:rsidP="00842B0A" w14:paraId="23A465B5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74DE976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Definere revisjonskriterier og omfang for hver revisjon</w:t>
            </w:r>
          </w:p>
          <w:p w:rsidR="0098515D" w:rsidRPr="00BA6242" w:rsidP="00842B0A" w14:paraId="1A637C00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7598D25B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Oppbevare registreringer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02CADC68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3B763243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072FBD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8.6.1</w:t>
            </w:r>
          </w:p>
          <w:p w:rsidR="0098515D" w:rsidRPr="00BA6242" w:rsidP="00842B0A" w14:paraId="1633A31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8.6.2</w:t>
            </w:r>
          </w:p>
          <w:p w:rsidR="0098515D" w:rsidRPr="00BA6242" w:rsidP="00842B0A" w14:paraId="5603C61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8.6.3</w:t>
            </w:r>
          </w:p>
          <w:p w:rsidR="0098515D" w:rsidRPr="00BA6242" w:rsidP="00842B0A" w14:paraId="69D2AD41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8.6.4</w:t>
            </w:r>
          </w:p>
          <w:p w:rsidR="0098515D" w:rsidRPr="00BA6242" w:rsidP="00842B0A" w14:paraId="524D751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8.6.5</w:t>
            </w:r>
          </w:p>
          <w:p w:rsidR="0098515D" w:rsidRPr="00BA6242" w:rsidP="00842B0A" w14:paraId="00921BCC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0041212D" w14:textId="77777777">
            <w:pPr>
              <w:ind w:firstLine="709"/>
              <w:rPr>
                <w:rFonts w:ascii="Arial" w:hAnsi="Arial" w:cs="Arial"/>
                <w:sz w:val="20"/>
              </w:rPr>
            </w:pPr>
          </w:p>
        </w:tc>
      </w:tr>
      <w:tr w14:paraId="210010E2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3D3FFDC7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§ 8.7 Ledelsens gjennomgåelse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5AF79CA0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Gjennomføre ledelsens gjennomgang ved planlagte intervaller</w:t>
            </w:r>
          </w:p>
          <w:p w:rsidR="0098515D" w:rsidRPr="00BA6242" w:rsidP="00842B0A" w14:paraId="68407E17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Inngangsfaktorer til ledelsens gjennomgang skal registreres og inneholde; se a)-o)</w:t>
            </w:r>
          </w:p>
          <w:p w:rsidR="0098515D" w:rsidRPr="00BA6242" w:rsidP="00842B0A" w14:paraId="0D321BA4" w14:textId="77777777">
            <w:pPr>
              <w:rPr>
                <w:rFonts w:ascii="Arial" w:hAnsi="Arial" w:cs="Arial"/>
                <w:sz w:val="20"/>
              </w:rPr>
            </w:pPr>
          </w:p>
          <w:p w:rsidR="0098515D" w:rsidRPr="00BA6242" w:rsidP="00842B0A" w14:paraId="565B098A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Utgangsfaktorer i form av beslutninger og tiltak skal registreres.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D89DE5A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2D242020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5DF1482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8.5.1.1</w:t>
            </w:r>
          </w:p>
          <w:p w:rsidR="0098515D" w:rsidRPr="00BA6242" w:rsidP="00842B0A" w14:paraId="0C6A3340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8.5.1.2</w:t>
            </w:r>
          </w:p>
          <w:p w:rsidR="0098515D" w:rsidRPr="00BA6242" w:rsidP="00842B0A" w14:paraId="613CD65F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8.5.1.3</w:t>
            </w:r>
          </w:p>
          <w:p w:rsidR="0098515D" w:rsidRPr="00BA6242" w:rsidP="00842B0A" w14:paraId="75F8D639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8.5.2</w:t>
            </w:r>
          </w:p>
          <w:p w:rsidR="0098515D" w:rsidRPr="00BA6242" w:rsidP="00842B0A" w14:paraId="663F2F22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8.5.3</w:t>
            </w:r>
          </w:p>
        </w:tc>
      </w:tr>
      <w:tr w14:paraId="0E6E39BE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1A94664D" w14:textId="77777777">
            <w:pPr>
              <w:rPr>
                <w:rFonts w:ascii="Arial" w:hAnsi="Arial" w:cs="Arial"/>
                <w:sz w:val="20"/>
                <w:lang w:val="en-US"/>
              </w:rPr>
            </w:pPr>
            <w:r w:rsidRPr="00BA6242">
              <w:rPr>
                <w:rFonts w:ascii="Arial" w:hAnsi="Arial" w:cs="Arial"/>
                <w:sz w:val="20"/>
                <w:lang w:val="en-US"/>
              </w:rPr>
              <w:t>Annex A (normativ)</w:t>
            </w:r>
          </w:p>
          <w:p w:rsidR="0098515D" w:rsidRPr="00BA6242" w:rsidP="00842B0A" w14:paraId="4A25544A" w14:textId="77777777">
            <w:pPr>
              <w:rPr>
                <w:rFonts w:ascii="Arial" w:hAnsi="Arial" w:cs="Arial"/>
                <w:sz w:val="20"/>
                <w:lang w:val="en-US"/>
              </w:rPr>
            </w:pPr>
            <w:r w:rsidRPr="00BA6242">
              <w:rPr>
                <w:rFonts w:ascii="Arial" w:hAnsi="Arial" w:cs="Arial"/>
                <w:sz w:val="20"/>
                <w:lang w:val="en-US"/>
              </w:rPr>
              <w:t>A1</w:t>
            </w:r>
          </w:p>
          <w:p w:rsidR="0098515D" w:rsidRPr="00BA6242" w:rsidP="00842B0A" w14:paraId="151F7D31" w14:textId="77777777">
            <w:pPr>
              <w:rPr>
                <w:rFonts w:ascii="Arial" w:hAnsi="Arial" w:cs="Arial"/>
                <w:sz w:val="20"/>
                <w:lang w:val="en-US"/>
              </w:rPr>
            </w:pPr>
            <w:r w:rsidRPr="00BA6242">
              <w:rPr>
                <w:rFonts w:ascii="Arial" w:hAnsi="Arial" w:cs="Arial"/>
                <w:sz w:val="20"/>
                <w:lang w:val="en-US"/>
              </w:rPr>
              <w:t>A2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8515D" w:rsidRPr="00BA6242" w:rsidP="00842B0A" w14:paraId="74128043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 xml:space="preserve">Krav til type A inspeksjonsorgan </w:t>
            </w:r>
          </w:p>
          <w:p w:rsidR="0098515D" w:rsidRPr="00BA6242" w:rsidP="00842B0A" w14:paraId="04CF84C7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Krav til type non-A inspeksjonsorgan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28257247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3F9DD92C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8515D" w:rsidRPr="00BA6242" w:rsidP="00842B0A" w14:paraId="25A13C7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A.1</w:t>
            </w:r>
          </w:p>
          <w:p w:rsidR="0098515D" w:rsidRPr="00BA6242" w:rsidP="00842B0A" w14:paraId="359A302C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A.2</w:t>
            </w:r>
          </w:p>
          <w:p w:rsidR="0098515D" w:rsidRPr="00BA6242" w:rsidP="00842B0A" w14:paraId="7736DAA1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A.3</w:t>
            </w:r>
          </w:p>
        </w:tc>
      </w:tr>
      <w:tr w14:paraId="73D9A186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B9" w:rsidRPr="00BA6242" w:rsidP="00842B0A" w14:paraId="65DA18A3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B9" w:rsidRPr="00BA6242" w:rsidP="00842B0A" w14:paraId="7AF009B1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B9" w:rsidRPr="00BA6242" w:rsidP="00842B0A" w14:paraId="65B0BB64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B9" w:rsidRPr="00BA6242" w:rsidP="00842B0A" w14:paraId="4811E157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B9" w:rsidRPr="00BA6242" w:rsidP="00842B0A" w14:paraId="70FEA3AA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10731392" w14:textId="77777777" w:rsidTr="002807B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2807B9" w:rsidRPr="00BA6242" w:rsidP="00842B0A" w14:paraId="7285C212" w14:textId="5A16EF7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Andre kravdokumenter</w:t>
            </w:r>
          </w:p>
        </w:tc>
      </w:tr>
      <w:tr w14:paraId="308C7DFC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35A9ED30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Vilkår for bruk av Norsk akkrediterings logo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52FD28FF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551AA151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9AB82BA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3C325C3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1BC638A7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18CA05B7" w14:textId="77777777">
            <w:pPr>
              <w:rPr>
                <w:rFonts w:ascii="Arial" w:hAnsi="Arial" w:cs="Arial"/>
                <w:sz w:val="20"/>
              </w:rPr>
            </w:pPr>
            <w:r w:rsidRPr="00BA6242">
              <w:rPr>
                <w:rFonts w:ascii="Arial" w:hAnsi="Arial" w:cs="Arial"/>
                <w:sz w:val="20"/>
              </w:rPr>
              <w:t>Vilkår for å være akkreditert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1949F6CE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458DEE97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106E1B5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300DC834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07F64D1E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1E781644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7FFAFFFF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5B3BDCE9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2296B97A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0B564734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1E62FA05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0EF9265B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07413C37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6CAFC492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2E1516E4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A1BFA6C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7AD2DCE3" w14:textId="77777777" w:rsidTr="001D3B99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561E6429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5D" w:rsidRPr="00BA6242" w:rsidP="00842B0A" w14:paraId="66F56AA2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7008BEB6" w14:textId="77777777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1A89419B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5D" w:rsidRPr="00BA6242" w:rsidP="00842B0A" w14:paraId="1EA6A9F5" w14:textId="77777777">
            <w:pPr>
              <w:rPr>
                <w:rFonts w:ascii="Arial" w:hAnsi="Arial" w:cs="Arial"/>
                <w:sz w:val="20"/>
              </w:rPr>
            </w:pPr>
          </w:p>
        </w:tc>
      </w:tr>
    </w:tbl>
    <w:p w:rsidR="0098515D" w:rsidRPr="0098515D" w:rsidP="005F0799" w14:paraId="79536F15" w14:textId="77777777">
      <w:pPr>
        <w:pStyle w:val="NoSpacing"/>
        <w:rPr>
          <w:rFonts w:ascii="Arial" w:hAnsi="Arial" w:cs="Arial"/>
        </w:rPr>
      </w:pPr>
    </w:p>
    <w:bookmarkEnd w:id="0"/>
    <w:p w:rsidR="00057172" w:rsidRPr="00E41271" w14:paraId="76CB77C6" w14:textId="77777777">
      <w:pPr>
        <w:rPr>
          <w:rFonts w:ascii="Arial" w:hAnsi="Arial" w:cs="Arial"/>
          <w:sz w:val="22"/>
          <w:szCs w:val="22"/>
        </w:rPr>
      </w:pPr>
    </w:p>
    <w:p w:rsidR="005C5A37" w:rsidRPr="00E41271" w14:paraId="76CB77C7" w14:textId="77777777"/>
    <w:sectPr w:rsidSect="0098515D">
      <w:headerReference w:type="default" r:id="rId6"/>
      <w:footerReference w:type="default" r:id="rId7"/>
      <w:footerReference w:type="first" r:id="rId8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Look w:val="01E0"/>
    </w:tblPr>
    <w:tblGrid>
      <w:gridCol w:w="3686"/>
      <w:gridCol w:w="272"/>
      <w:gridCol w:w="6532"/>
    </w:tblGrid>
    <w:tr w14:paraId="76CB77E6" w14:textId="77777777" w:rsidTr="0098515D">
      <w:tblPrEx>
        <w:tblW w:w="10490" w:type="dxa"/>
        <w:tblLook w:val="01E0"/>
      </w:tblPrEx>
      <w:trPr>
        <w:trHeight w:val="765"/>
      </w:trPr>
      <w:tc>
        <w:tcPr>
          <w:tcW w:w="3686" w:type="dxa"/>
        </w:tcPr>
        <w:p w:rsidR="0098515D" w:rsidP="002807B9" w14:paraId="76CB77E1" w14:textId="77777777">
          <w:pPr>
            <w:pStyle w:val="Norskakkreditering"/>
          </w:pPr>
        </w:p>
      </w:tc>
      <w:tc>
        <w:tcPr>
          <w:tcW w:w="272" w:type="dxa"/>
        </w:tcPr>
        <w:p w:rsidR="0098515D" w:rsidP="002807B9" w14:paraId="76CB77E2" w14:textId="77777777">
          <w:pPr>
            <w:pStyle w:val="Norskakkreditering"/>
          </w:pPr>
        </w:p>
      </w:tc>
      <w:tc>
        <w:tcPr>
          <w:tcW w:w="6532" w:type="dxa"/>
        </w:tcPr>
        <w:p w:rsidR="0098515D" w:rsidRPr="001D3B99" w:rsidP="001D3B99" w14:paraId="76CB77E3" w14:textId="77777777">
          <w:pPr>
            <w:pStyle w:val="Norskakkreditering"/>
            <w:jc w:val="center"/>
            <w:rPr>
              <w:sz w:val="16"/>
              <w:szCs w:val="16"/>
              <w:lang w:val="nn-NO"/>
            </w:rPr>
          </w:pPr>
          <w:r w:rsidRPr="001D3B99">
            <w:rPr>
              <w:sz w:val="16"/>
              <w:szCs w:val="16"/>
              <w:lang w:val="nn-NO"/>
            </w:rPr>
            <w:t>Side</w:t>
          </w:r>
        </w:p>
        <w:p w:rsidR="0098515D" w:rsidRPr="001D3B99" w:rsidP="001D3B99" w14:paraId="76CB77E4" w14:textId="77777777">
          <w:pPr>
            <w:pStyle w:val="Norskakkreditering"/>
            <w:jc w:val="center"/>
            <w:rPr>
              <w:sz w:val="16"/>
              <w:szCs w:val="16"/>
              <w:lang w:val="nn-NO"/>
            </w:rPr>
          </w:pPr>
          <w:r w:rsidRPr="001D3B99">
            <w:rPr>
              <w:sz w:val="16"/>
              <w:szCs w:val="16"/>
            </w:rPr>
            <w:fldChar w:fldCharType="begin"/>
          </w:r>
          <w:r w:rsidRPr="001D3B99">
            <w:rPr>
              <w:sz w:val="16"/>
              <w:szCs w:val="16"/>
              <w:lang w:val="nn-NO"/>
            </w:rPr>
            <w:instrText xml:space="preserve">PAGE </w:instrText>
          </w:r>
          <w:r w:rsidRPr="001D3B99">
            <w:rPr>
              <w:sz w:val="16"/>
              <w:szCs w:val="16"/>
            </w:rPr>
            <w:fldChar w:fldCharType="separate"/>
          </w:r>
          <w:r w:rsidRPr="001D3B99">
            <w:rPr>
              <w:rFonts w:ascii="Arial" w:hAnsi="Arial" w:cs="Arial"/>
              <w:color w:val="000080"/>
              <w:sz w:val="16"/>
              <w:szCs w:val="16"/>
              <w:lang w:val="nn-NO" w:eastAsia="nb-NO" w:bidi="ar-SA"/>
            </w:rPr>
            <w:t>11</w:t>
          </w:r>
          <w:r w:rsidRPr="001D3B99">
            <w:rPr>
              <w:sz w:val="16"/>
              <w:szCs w:val="16"/>
            </w:rPr>
            <w:fldChar w:fldCharType="end"/>
          </w:r>
          <w:r w:rsidRPr="001D3B99">
            <w:rPr>
              <w:sz w:val="16"/>
              <w:szCs w:val="16"/>
            </w:rPr>
            <w:t xml:space="preserve"> </w:t>
          </w:r>
          <w:r w:rsidRPr="001D3B99">
            <w:rPr>
              <w:sz w:val="16"/>
              <w:szCs w:val="16"/>
              <w:lang w:val="nn-NO"/>
            </w:rPr>
            <w:t>(</w:t>
          </w:r>
          <w:r w:rsidRPr="001D3B99">
            <w:rPr>
              <w:sz w:val="16"/>
              <w:szCs w:val="16"/>
            </w:rPr>
            <w:fldChar w:fldCharType="begin"/>
          </w:r>
          <w:r w:rsidRPr="001D3B99">
            <w:rPr>
              <w:sz w:val="16"/>
              <w:szCs w:val="16"/>
              <w:lang w:val="nn-NO"/>
            </w:rPr>
            <w:instrText>NUMPAGES</w:instrText>
          </w:r>
          <w:r w:rsidRPr="001D3B99">
            <w:rPr>
              <w:sz w:val="16"/>
              <w:szCs w:val="16"/>
            </w:rPr>
            <w:fldChar w:fldCharType="separate"/>
          </w:r>
          <w:r w:rsidRPr="001D3B99">
            <w:rPr>
              <w:sz w:val="16"/>
              <w:szCs w:val="16"/>
              <w:lang w:val="nn-NO"/>
            </w:rPr>
            <w:t>11</w:t>
          </w:r>
          <w:r w:rsidRPr="001D3B99">
            <w:rPr>
              <w:sz w:val="16"/>
              <w:szCs w:val="16"/>
            </w:rPr>
            <w:fldChar w:fldCharType="end"/>
          </w:r>
          <w:r w:rsidRPr="001D3B99">
            <w:rPr>
              <w:sz w:val="16"/>
              <w:szCs w:val="16"/>
              <w:lang w:val="nn-NO"/>
            </w:rPr>
            <w:t>)</w:t>
          </w:r>
        </w:p>
        <w:p w:rsidR="0098515D" w:rsidP="002807B9" w14:paraId="76CB77E5" w14:textId="77777777">
          <w:pPr>
            <w:pStyle w:val="Norskakkreditering"/>
            <w:rPr>
              <w:lang w:val="nn-NO"/>
            </w:rPr>
          </w:pPr>
        </w:p>
      </w:tc>
    </w:tr>
  </w:tbl>
  <w:p w:rsidR="007553AC" w14:paraId="76CB77E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Look w:val="01E0"/>
    </w:tblPr>
    <w:tblGrid>
      <w:gridCol w:w="1714"/>
      <w:gridCol w:w="2244"/>
      <w:gridCol w:w="6532"/>
    </w:tblGrid>
    <w:tr w14:paraId="76CB77F2" w14:textId="77777777" w:rsidTr="0098515D">
      <w:tblPrEx>
        <w:tblW w:w="10490" w:type="dxa"/>
        <w:tblLook w:val="01E0"/>
      </w:tblPrEx>
      <w:trPr>
        <w:trHeight w:val="765"/>
      </w:trPr>
      <w:tc>
        <w:tcPr>
          <w:tcW w:w="1714" w:type="dxa"/>
        </w:tcPr>
        <w:p w:rsidR="0098515D" w:rsidRPr="00D10ADE" w:rsidP="002807B9" w14:paraId="76CB77ED" w14:textId="77777777">
          <w:pPr>
            <w:pStyle w:val="Norskakkreditering"/>
          </w:pPr>
        </w:p>
      </w:tc>
      <w:tc>
        <w:tcPr>
          <w:tcW w:w="2244" w:type="dxa"/>
        </w:tcPr>
        <w:p w:rsidR="0098515D" w:rsidRPr="001D3B99" w:rsidP="001D3B99" w14:paraId="76CB77EE" w14:textId="77777777">
          <w:pPr>
            <w:pStyle w:val="Norskakkreditering"/>
            <w:jc w:val="center"/>
            <w:rPr>
              <w:sz w:val="16"/>
              <w:szCs w:val="16"/>
            </w:rPr>
          </w:pPr>
        </w:p>
      </w:tc>
      <w:tc>
        <w:tcPr>
          <w:tcW w:w="6532" w:type="dxa"/>
        </w:tcPr>
        <w:p w:rsidR="0098515D" w:rsidRPr="001D3B99" w:rsidP="001D3B99" w14:paraId="76CB77EF" w14:textId="77777777">
          <w:pPr>
            <w:pStyle w:val="Norskakkreditering"/>
            <w:jc w:val="center"/>
            <w:rPr>
              <w:sz w:val="16"/>
              <w:szCs w:val="16"/>
              <w:lang w:val="nn-NO"/>
            </w:rPr>
          </w:pPr>
          <w:r w:rsidRPr="001D3B99">
            <w:rPr>
              <w:sz w:val="16"/>
              <w:szCs w:val="16"/>
              <w:lang w:val="nn-NO"/>
            </w:rPr>
            <w:t>Side</w:t>
          </w:r>
        </w:p>
        <w:p w:rsidR="0098515D" w:rsidRPr="001D3B99" w:rsidP="001D3B99" w14:paraId="76CB77F0" w14:textId="77777777">
          <w:pPr>
            <w:pStyle w:val="Norskakkreditering"/>
            <w:jc w:val="center"/>
            <w:rPr>
              <w:sz w:val="16"/>
              <w:szCs w:val="16"/>
              <w:lang w:val="nn-NO"/>
            </w:rPr>
          </w:pPr>
          <w:r w:rsidRPr="001D3B99">
            <w:rPr>
              <w:sz w:val="16"/>
              <w:szCs w:val="16"/>
            </w:rPr>
            <w:fldChar w:fldCharType="begin"/>
          </w:r>
          <w:r w:rsidRPr="001D3B99">
            <w:rPr>
              <w:sz w:val="16"/>
              <w:szCs w:val="16"/>
              <w:lang w:val="nn-NO"/>
            </w:rPr>
            <w:instrText xml:space="preserve">PAGE </w:instrText>
          </w:r>
          <w:r w:rsidRPr="001D3B99">
            <w:rPr>
              <w:sz w:val="16"/>
              <w:szCs w:val="16"/>
            </w:rPr>
            <w:fldChar w:fldCharType="separate"/>
          </w:r>
          <w:r w:rsidRPr="001D3B99">
            <w:rPr>
              <w:rFonts w:ascii="Arial" w:hAnsi="Arial" w:cs="Arial"/>
              <w:color w:val="000080"/>
              <w:sz w:val="16"/>
              <w:szCs w:val="16"/>
              <w:lang w:val="nn-NO" w:eastAsia="nb-NO" w:bidi="ar-SA"/>
            </w:rPr>
            <w:t>1</w:t>
          </w:r>
          <w:r w:rsidRPr="001D3B99">
            <w:rPr>
              <w:sz w:val="16"/>
              <w:szCs w:val="16"/>
            </w:rPr>
            <w:fldChar w:fldCharType="end"/>
          </w:r>
          <w:r w:rsidRPr="001D3B99">
            <w:rPr>
              <w:sz w:val="16"/>
              <w:szCs w:val="16"/>
            </w:rPr>
            <w:t xml:space="preserve"> </w:t>
          </w:r>
          <w:r w:rsidRPr="001D3B99">
            <w:rPr>
              <w:sz w:val="16"/>
              <w:szCs w:val="16"/>
              <w:lang w:val="nn-NO"/>
            </w:rPr>
            <w:t>(</w:t>
          </w:r>
          <w:r w:rsidRPr="001D3B99">
            <w:rPr>
              <w:sz w:val="16"/>
              <w:szCs w:val="16"/>
            </w:rPr>
            <w:fldChar w:fldCharType="begin"/>
          </w:r>
          <w:r w:rsidRPr="001D3B99">
            <w:rPr>
              <w:sz w:val="16"/>
              <w:szCs w:val="16"/>
              <w:lang w:val="nn-NO"/>
            </w:rPr>
            <w:instrText>NUMPAGES</w:instrText>
          </w:r>
          <w:r w:rsidRPr="001D3B99">
            <w:rPr>
              <w:sz w:val="16"/>
              <w:szCs w:val="16"/>
            </w:rPr>
            <w:fldChar w:fldCharType="separate"/>
          </w:r>
          <w:r w:rsidRPr="001D3B99">
            <w:rPr>
              <w:sz w:val="16"/>
              <w:szCs w:val="16"/>
              <w:lang w:val="nn-NO"/>
            </w:rPr>
            <w:t>11</w:t>
          </w:r>
          <w:r w:rsidRPr="001D3B99">
            <w:rPr>
              <w:sz w:val="16"/>
              <w:szCs w:val="16"/>
            </w:rPr>
            <w:fldChar w:fldCharType="end"/>
          </w:r>
          <w:r w:rsidRPr="001D3B99">
            <w:rPr>
              <w:sz w:val="16"/>
              <w:szCs w:val="16"/>
              <w:lang w:val="nn-NO"/>
            </w:rPr>
            <w:t>)</w:t>
          </w:r>
        </w:p>
        <w:p w:rsidR="0098515D" w:rsidRPr="001D3B99" w:rsidP="001D3B99" w14:paraId="76CB77F1" w14:textId="77777777">
          <w:pPr>
            <w:pStyle w:val="Norskakkreditering"/>
            <w:jc w:val="center"/>
            <w:rPr>
              <w:sz w:val="16"/>
              <w:szCs w:val="16"/>
              <w:lang w:val="nn-NO"/>
            </w:rPr>
          </w:pPr>
        </w:p>
      </w:tc>
    </w:tr>
  </w:tbl>
  <w:p w:rsidR="0084014D" w14:paraId="76CB77F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4029" w:type="dxa"/>
      <w:tblBorders>
        <w:top w:val="single" w:sz="12" w:space="0" w:color="808080"/>
        <w:left w:val="single" w:sz="12" w:space="0" w:color="auto"/>
        <w:bottom w:val="single" w:sz="12" w:space="0" w:color="808080"/>
        <w:right w:val="single" w:sz="12" w:space="0" w:color="auto"/>
        <w:insideH w:val="single" w:sz="6" w:space="0" w:color="808080"/>
        <w:insideV w:val="single" w:sz="6" w:space="0" w:color="808080"/>
      </w:tblBorders>
      <w:tblLayout w:type="fixed"/>
      <w:tblCellMar>
        <w:left w:w="71" w:type="dxa"/>
        <w:right w:w="71" w:type="dxa"/>
      </w:tblCellMar>
      <w:tblLook w:val="0000"/>
    </w:tblPr>
    <w:tblGrid>
      <w:gridCol w:w="3823"/>
      <w:gridCol w:w="7938"/>
      <w:gridCol w:w="2268"/>
    </w:tblGrid>
    <w:tr w14:paraId="76CB77CE" w14:textId="77777777" w:rsidTr="001D3B99">
      <w:tblPrEx>
        <w:tblW w:w="14029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1761" w:type="dxa"/>
          <w:gridSpan w:val="2"/>
          <w:vMerge w:val="restart"/>
          <w:tcBorders>
            <w:top w:val="single" w:sz="12" w:space="0" w:color="auto"/>
            <w:left w:val="single" w:sz="4" w:space="0" w:color="auto"/>
            <w:bottom w:val="single" w:sz="6" w:space="0" w:color="auto"/>
          </w:tcBorders>
          <w:vAlign w:val="center"/>
        </w:tcPr>
        <w:p w:rsidR="002807B9" w:rsidRPr="002807B9" w:rsidP="002807B9" w14:paraId="76CB77CC" w14:textId="77777777">
          <w:pPr>
            <w:pStyle w:val="Norskakkreditering"/>
            <w:rPr>
              <w:rStyle w:val="Strong"/>
              <w:rFonts w:ascii="Arial" w:hAnsi="Arial"/>
              <w:bCs w:val="0"/>
              <w:sz w:val="16"/>
            </w:rPr>
          </w:pPr>
          <w:r w:rsidRPr="002807B9">
            <w:rPr>
              <w:rStyle w:val="Strong"/>
              <w:rFonts w:ascii="Arial" w:hAnsi="Arial"/>
              <w:bCs w:val="0"/>
              <w:sz w:val="24"/>
              <w:lang w:val="en-GB"/>
            </w:rPr>
            <w:fldChar w:fldCharType="begin" w:fldLock="1"/>
          </w:r>
          <w:r w:rsidRPr="002807B9">
            <w:rPr>
              <w:rStyle w:val="Strong"/>
              <w:rFonts w:ascii="Arial" w:hAnsi="Arial"/>
              <w:bCs w:val="0"/>
              <w:sz w:val="24"/>
            </w:rPr>
            <w:instrText xml:space="preserve"> DOCPROPERTY EK_DokTittel </w:instrText>
          </w:r>
          <w:r w:rsidRPr="002807B9">
            <w:rPr>
              <w:rStyle w:val="Strong"/>
              <w:rFonts w:ascii="Arial" w:hAnsi="Arial"/>
              <w:bCs w:val="0"/>
              <w:sz w:val="24"/>
              <w:lang w:val="en-GB"/>
            </w:rPr>
            <w:fldChar w:fldCharType="separate"/>
          </w:r>
          <w:r w:rsidRPr="002807B9">
            <w:rPr>
              <w:rStyle w:val="Strong"/>
              <w:rFonts w:ascii="Arial" w:hAnsi="Arial"/>
              <w:bCs w:val="0"/>
              <w:sz w:val="24"/>
            </w:rPr>
            <w:t>Samsvarsmatrise for ISO/IEC 17020:2026</w:t>
          </w:r>
          <w:r w:rsidRPr="002807B9">
            <w:rPr>
              <w:rStyle w:val="Strong"/>
              <w:rFonts w:ascii="Arial" w:hAnsi="Arial"/>
              <w:bCs w:val="0"/>
              <w:sz w:val="24"/>
              <w:lang w:val="en-GB"/>
            </w:rPr>
            <w:fldChar w:fldCharType="end"/>
          </w:r>
        </w:p>
      </w:tc>
      <w:tc>
        <w:tcPr>
          <w:tcW w:w="2268" w:type="dxa"/>
          <w:tcBorders>
            <w:top w:val="single" w:sz="12" w:space="0" w:color="auto"/>
            <w:left w:val="nil"/>
            <w:bottom w:val="single" w:sz="6" w:space="0" w:color="auto"/>
          </w:tcBorders>
        </w:tcPr>
        <w:p w:rsidR="002807B9" w:rsidRPr="002807B9" w:rsidP="002807B9" w14:paraId="76CB77CD" w14:textId="77777777">
          <w:pPr>
            <w:pStyle w:val="Norskakkreditering"/>
            <w:rPr>
              <w:rStyle w:val="Strong"/>
              <w:rFonts w:ascii="Arial" w:hAnsi="Arial"/>
              <w:bCs w:val="0"/>
              <w:sz w:val="16"/>
              <w:lang w:val="en-GB"/>
            </w:rPr>
          </w:pP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>Dok.id.: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fldChar w:fldCharType="begin" w:fldLock="1"/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instrText xml:space="preserve"> DOCPROPERTY EK_DokumentID </w:instrTex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fldChar w:fldCharType="separate"/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>D01143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fldChar w:fldCharType="end"/>
          </w:r>
        </w:p>
      </w:tc>
    </w:tr>
    <w:tr w14:paraId="76CB77D2" w14:textId="77777777" w:rsidTr="001D3B99">
      <w:tblPrEx>
        <w:tblW w:w="14029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1761" w:type="dxa"/>
          <w:gridSpan w:val="2"/>
          <w:vMerge/>
          <w:tcBorders>
            <w:top w:val="single" w:sz="6" w:space="0" w:color="808080"/>
            <w:left w:val="single" w:sz="4" w:space="0" w:color="auto"/>
            <w:bottom w:val="single" w:sz="6" w:space="0" w:color="auto"/>
          </w:tcBorders>
          <w:vAlign w:val="center"/>
        </w:tcPr>
        <w:p w:rsidR="002807B9" w:rsidRPr="00057172" w:rsidP="002807B9" w14:paraId="76CB77D0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</w:p>
      </w:tc>
      <w:tc>
        <w:tcPr>
          <w:tcW w:w="2268" w:type="dxa"/>
          <w:tcBorders>
            <w:top w:val="single" w:sz="6" w:space="0" w:color="auto"/>
            <w:left w:val="nil"/>
            <w:bottom w:val="single" w:sz="6" w:space="0" w:color="auto"/>
          </w:tcBorders>
        </w:tcPr>
        <w:p w:rsidR="002807B9" w:rsidRPr="002807B9" w:rsidP="002807B9" w14:paraId="76CB77D1" w14:textId="77777777">
          <w:pPr>
            <w:pStyle w:val="Norskakkreditering"/>
            <w:rPr>
              <w:rStyle w:val="Strong"/>
              <w:rFonts w:ascii="Arial" w:hAnsi="Arial"/>
              <w:bCs w:val="0"/>
              <w:sz w:val="16"/>
              <w:lang w:val="en-GB"/>
            </w:rPr>
          </w:pP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fldChar w:fldCharType="begin" w:fldLock="1"/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instrText xml:space="preserve"> DOCPROPERTY EK_DokType </w:instrTex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fldChar w:fldCharType="separate"/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>Skjema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fldChar w:fldCharType="end"/>
          </w:r>
        </w:p>
      </w:tc>
    </w:tr>
    <w:tr w14:paraId="76CB77DA" w14:textId="77777777" w:rsidTr="001D3B99">
      <w:tblPrEx>
        <w:tblW w:w="14029" w:type="dxa"/>
        <w:tblLayout w:type="fixed"/>
        <w:tblCellMar>
          <w:left w:w="56" w:type="dxa"/>
          <w:right w:w="56" w:type="dxa"/>
        </w:tblCellMar>
        <w:tblLook w:val="0000"/>
      </w:tblPrEx>
      <w:trPr>
        <w:cantSplit/>
      </w:trPr>
      <w:tc>
        <w:tcPr>
          <w:tcW w:w="3823" w:type="dxa"/>
          <w:tcBorders>
            <w:top w:val="nil"/>
            <w:left w:val="single" w:sz="6" w:space="0" w:color="auto"/>
            <w:bottom w:val="single" w:sz="12" w:space="0" w:color="auto"/>
          </w:tcBorders>
        </w:tcPr>
        <w:p w:rsidR="002807B9" w:rsidRPr="002807B9" w:rsidP="002807B9" w14:paraId="76CB77D5" w14:textId="7D1EFD73">
          <w:pPr>
            <w:pStyle w:val="Norskakkreditering"/>
            <w:rPr>
              <w:rStyle w:val="Strong"/>
              <w:rFonts w:ascii="Arial" w:hAnsi="Arial"/>
              <w:bCs w:val="0"/>
              <w:sz w:val="16"/>
              <w:lang w:val="en-GB"/>
            </w:rPr>
          </w:pP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>Godkjent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 xml:space="preserve"> 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>av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 xml:space="preserve">: 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fldChar w:fldCharType="begin" w:fldLock="1"/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instrText xml:space="preserve"> DOCPROPERTY EK_Signatur </w:instrTex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fldChar w:fldCharType="separate"/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>Pia Backe-Hansen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fldChar w:fldCharType="end"/>
          </w:r>
        </w:p>
      </w:tc>
      <w:tc>
        <w:tcPr>
          <w:tcW w:w="7938" w:type="dxa"/>
          <w:tcBorders>
            <w:top w:val="nil"/>
            <w:left w:val="single" w:sz="6" w:space="0" w:color="auto"/>
            <w:bottom w:val="single" w:sz="12" w:space="0" w:color="auto"/>
          </w:tcBorders>
        </w:tcPr>
        <w:p w:rsidR="002807B9" w:rsidRPr="002807B9" w:rsidP="002807B9" w14:paraId="76CB77D7" w14:textId="749116A7">
          <w:pPr>
            <w:pStyle w:val="Norskakkreditering"/>
            <w:rPr>
              <w:rStyle w:val="Strong"/>
              <w:rFonts w:ascii="Arial" w:hAnsi="Arial"/>
              <w:bCs w:val="0"/>
              <w:sz w:val="16"/>
              <w:lang w:val="en-GB"/>
            </w:rPr>
          </w:pP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>Versjon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>:</w:t>
          </w:r>
          <w:r>
            <w:rPr>
              <w:rStyle w:val="Strong"/>
              <w:rFonts w:ascii="Arial" w:hAnsi="Arial"/>
              <w:bCs w:val="0"/>
              <w:sz w:val="16"/>
              <w:lang w:val="en-GB"/>
            </w:rPr>
            <w:t xml:space="preserve"> 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fldChar w:fldCharType="begin" w:fldLock="1"/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instrText xml:space="preserve"> DOCPROPERTY EK_Utgave </w:instrTex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fldChar w:fldCharType="separate"/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>1.00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fldChar w:fldCharType="end"/>
          </w:r>
        </w:p>
      </w:tc>
      <w:tc>
        <w:tcPr>
          <w:tcW w:w="2268" w:type="dxa"/>
          <w:tcBorders>
            <w:top w:val="nil"/>
            <w:left w:val="single" w:sz="6" w:space="0" w:color="auto"/>
            <w:bottom w:val="single" w:sz="12" w:space="0" w:color="auto"/>
          </w:tcBorders>
        </w:tcPr>
        <w:p w:rsidR="002807B9" w:rsidRPr="002807B9" w:rsidP="002807B9" w14:paraId="76CB77D9" w14:textId="7F0E8075">
          <w:pPr>
            <w:pStyle w:val="Norskakkreditering"/>
            <w:rPr>
              <w:sz w:val="16"/>
              <w:lang w:val="en-GB"/>
            </w:rPr>
          </w:pP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>Gyldig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 xml:space="preserve"> 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>fra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>: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fldChar w:fldCharType="begin" w:fldLock="1"/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instrText xml:space="preserve"> DOCPROPERTY EK_GjelderFra </w:instrTex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fldChar w:fldCharType="separate"/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t>05.05.2026</w:t>
          </w:r>
          <w:r w:rsidRPr="002807B9">
            <w:rPr>
              <w:rStyle w:val="Strong"/>
              <w:rFonts w:ascii="Arial" w:hAnsi="Arial"/>
              <w:bCs w:val="0"/>
              <w:sz w:val="16"/>
              <w:lang w:val="en-GB"/>
            </w:rPr>
            <w:fldChar w:fldCharType="end"/>
          </w:r>
        </w:p>
      </w:tc>
    </w:tr>
  </w:tbl>
  <w:p w:rsidR="00EE5997" w:rsidP="00A9085D" w14:paraId="76CB77D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E562D7E"/>
    <w:multiLevelType w:val="hybridMultilevel"/>
    <w:tmpl w:val="0CD0D8DA"/>
    <w:lvl w:ilvl="0">
      <w:start w:val="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08813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8207555">
    <w:abstractNumId w:val="1"/>
  </w:num>
  <w:num w:numId="3" w16cid:durableId="769816595">
    <w:abstractNumId w:val="1"/>
  </w:num>
  <w:num w:numId="4" w16cid:durableId="1662393487">
    <w:abstractNumId w:val="1"/>
  </w:num>
  <w:num w:numId="5" w16cid:durableId="723453818">
    <w:abstractNumId w:val="1"/>
  </w:num>
  <w:num w:numId="6" w16cid:durableId="91753773">
    <w:abstractNumId w:val="1"/>
  </w:num>
  <w:num w:numId="7" w16cid:durableId="700325005">
    <w:abstractNumId w:val="1"/>
  </w:num>
  <w:num w:numId="8" w16cid:durableId="943805578">
    <w:abstractNumId w:val="1"/>
  </w:num>
  <w:num w:numId="9" w16cid:durableId="1345471721">
    <w:abstractNumId w:val="1"/>
  </w:num>
  <w:num w:numId="10" w16cid:durableId="610207122">
    <w:abstractNumId w:val="1"/>
  </w:num>
  <w:num w:numId="11" w16cid:durableId="168716127">
    <w:abstractNumId w:val="1"/>
  </w:num>
  <w:num w:numId="12" w16cid:durableId="1994873169">
    <w:abstractNumId w:val="1"/>
  </w:num>
  <w:num w:numId="13" w16cid:durableId="62071880">
    <w:abstractNumId w:val="1"/>
  </w:num>
  <w:num w:numId="14" w16cid:durableId="817694957">
    <w:abstractNumId w:val="1"/>
  </w:num>
  <w:num w:numId="15" w16cid:durableId="1968587598">
    <w:abstractNumId w:val="1"/>
  </w:num>
  <w:num w:numId="16" w16cid:durableId="347484890">
    <w:abstractNumId w:val="1"/>
  </w:num>
  <w:num w:numId="17" w16cid:durableId="984628314">
    <w:abstractNumId w:val="1"/>
  </w:num>
  <w:num w:numId="18" w16cid:durableId="1940022582">
    <w:abstractNumId w:val="1"/>
  </w:num>
  <w:num w:numId="19" w16cid:durableId="1693342812">
    <w:abstractNumId w:val="1"/>
  </w:num>
  <w:num w:numId="20" w16cid:durableId="977997867">
    <w:abstractNumId w:val="1"/>
  </w:num>
  <w:num w:numId="21" w16cid:durableId="2127462222">
    <w:abstractNumId w:val="1"/>
  </w:num>
  <w:num w:numId="22" w16cid:durableId="1131898571">
    <w:abstractNumId w:val="1"/>
  </w:num>
  <w:num w:numId="23" w16cid:durableId="1223558756">
    <w:abstractNumId w:val="1"/>
  </w:num>
  <w:num w:numId="24" w16cid:durableId="2016565123">
    <w:abstractNumId w:val="1"/>
  </w:num>
  <w:num w:numId="25" w16cid:durableId="511066720">
    <w:abstractNumId w:val="1"/>
  </w:num>
  <w:num w:numId="26" w16cid:durableId="1995258535">
    <w:abstractNumId w:val="1"/>
  </w:num>
  <w:num w:numId="27" w16cid:durableId="379480269">
    <w:abstractNumId w:val="1"/>
  </w:num>
  <w:num w:numId="28" w16cid:durableId="1495104832">
    <w:abstractNumId w:val="1"/>
  </w:num>
  <w:num w:numId="29" w16cid:durableId="859202785">
    <w:abstractNumId w:val="1"/>
  </w:num>
  <w:num w:numId="30" w16cid:durableId="1548638757">
    <w:abstractNumId w:val="1"/>
  </w:num>
  <w:num w:numId="31" w16cid:durableId="90051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1454D"/>
    <w:rsid w:val="00023674"/>
    <w:rsid w:val="000347DC"/>
    <w:rsid w:val="00057172"/>
    <w:rsid w:val="00082DB0"/>
    <w:rsid w:val="0009260C"/>
    <w:rsid w:val="00094007"/>
    <w:rsid w:val="000B7FFE"/>
    <w:rsid w:val="000D2CEA"/>
    <w:rsid w:val="000D32AA"/>
    <w:rsid w:val="000D591A"/>
    <w:rsid w:val="000E1CFC"/>
    <w:rsid w:val="000E7D06"/>
    <w:rsid w:val="000F7A6F"/>
    <w:rsid w:val="0010161E"/>
    <w:rsid w:val="0011184F"/>
    <w:rsid w:val="001315B2"/>
    <w:rsid w:val="00135D65"/>
    <w:rsid w:val="00141782"/>
    <w:rsid w:val="0014670F"/>
    <w:rsid w:val="00162D38"/>
    <w:rsid w:val="0018169C"/>
    <w:rsid w:val="001837C0"/>
    <w:rsid w:val="00191999"/>
    <w:rsid w:val="0019558F"/>
    <w:rsid w:val="001A435E"/>
    <w:rsid w:val="001D3B99"/>
    <w:rsid w:val="001E3146"/>
    <w:rsid w:val="001E46FA"/>
    <w:rsid w:val="001E7B40"/>
    <w:rsid w:val="001F0CD3"/>
    <w:rsid w:val="002151F4"/>
    <w:rsid w:val="0022194B"/>
    <w:rsid w:val="00225120"/>
    <w:rsid w:val="0023580B"/>
    <w:rsid w:val="002406DD"/>
    <w:rsid w:val="00252BEE"/>
    <w:rsid w:val="00253299"/>
    <w:rsid w:val="002807B9"/>
    <w:rsid w:val="00286216"/>
    <w:rsid w:val="002922E6"/>
    <w:rsid w:val="002928CF"/>
    <w:rsid w:val="002A19A2"/>
    <w:rsid w:val="002A5A6A"/>
    <w:rsid w:val="002B414A"/>
    <w:rsid w:val="002B7042"/>
    <w:rsid w:val="002D32EE"/>
    <w:rsid w:val="002F0E1D"/>
    <w:rsid w:val="003019A4"/>
    <w:rsid w:val="00310B4B"/>
    <w:rsid w:val="0031702A"/>
    <w:rsid w:val="00343038"/>
    <w:rsid w:val="00373690"/>
    <w:rsid w:val="003820F0"/>
    <w:rsid w:val="00383E95"/>
    <w:rsid w:val="003938DA"/>
    <w:rsid w:val="003A2A50"/>
    <w:rsid w:val="003A764A"/>
    <w:rsid w:val="003B5BF3"/>
    <w:rsid w:val="003F3312"/>
    <w:rsid w:val="00422A98"/>
    <w:rsid w:val="00425069"/>
    <w:rsid w:val="00442263"/>
    <w:rsid w:val="00442479"/>
    <w:rsid w:val="00457EA8"/>
    <w:rsid w:val="00464AE5"/>
    <w:rsid w:val="004705BB"/>
    <w:rsid w:val="004A2EF2"/>
    <w:rsid w:val="004B01B4"/>
    <w:rsid w:val="004B2706"/>
    <w:rsid w:val="004C121C"/>
    <w:rsid w:val="004C1EE4"/>
    <w:rsid w:val="004C53C4"/>
    <w:rsid w:val="004D5676"/>
    <w:rsid w:val="004F7144"/>
    <w:rsid w:val="005063CB"/>
    <w:rsid w:val="00516D07"/>
    <w:rsid w:val="005205DB"/>
    <w:rsid w:val="00522CBE"/>
    <w:rsid w:val="00541B69"/>
    <w:rsid w:val="0054532B"/>
    <w:rsid w:val="00556072"/>
    <w:rsid w:val="00566DF0"/>
    <w:rsid w:val="00571CC6"/>
    <w:rsid w:val="0057567E"/>
    <w:rsid w:val="005B5559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3140C"/>
    <w:rsid w:val="0064502B"/>
    <w:rsid w:val="00650D9E"/>
    <w:rsid w:val="006525F7"/>
    <w:rsid w:val="00677E28"/>
    <w:rsid w:val="00680C65"/>
    <w:rsid w:val="0068329D"/>
    <w:rsid w:val="006A5230"/>
    <w:rsid w:val="006A780B"/>
    <w:rsid w:val="006B3CDC"/>
    <w:rsid w:val="006C4588"/>
    <w:rsid w:val="006D6436"/>
    <w:rsid w:val="006D6741"/>
    <w:rsid w:val="006E0667"/>
    <w:rsid w:val="006F7183"/>
    <w:rsid w:val="0070106B"/>
    <w:rsid w:val="00720074"/>
    <w:rsid w:val="00720959"/>
    <w:rsid w:val="007233B3"/>
    <w:rsid w:val="007428EA"/>
    <w:rsid w:val="007553AC"/>
    <w:rsid w:val="00772908"/>
    <w:rsid w:val="00773E5D"/>
    <w:rsid w:val="00775D2D"/>
    <w:rsid w:val="00777A70"/>
    <w:rsid w:val="00786CF3"/>
    <w:rsid w:val="00787315"/>
    <w:rsid w:val="0078769E"/>
    <w:rsid w:val="00794059"/>
    <w:rsid w:val="007B466E"/>
    <w:rsid w:val="007B4F7D"/>
    <w:rsid w:val="007C6FB2"/>
    <w:rsid w:val="007E0AF3"/>
    <w:rsid w:val="007E3D56"/>
    <w:rsid w:val="00801417"/>
    <w:rsid w:val="00805DA7"/>
    <w:rsid w:val="00824FF0"/>
    <w:rsid w:val="0084014D"/>
    <w:rsid w:val="00842B0A"/>
    <w:rsid w:val="008477C4"/>
    <w:rsid w:val="00854814"/>
    <w:rsid w:val="0085793F"/>
    <w:rsid w:val="008914C5"/>
    <w:rsid w:val="0089548C"/>
    <w:rsid w:val="008A418C"/>
    <w:rsid w:val="008C5E6E"/>
    <w:rsid w:val="008D267C"/>
    <w:rsid w:val="008D4535"/>
    <w:rsid w:val="008E0958"/>
    <w:rsid w:val="008F3B64"/>
    <w:rsid w:val="00900885"/>
    <w:rsid w:val="009024E3"/>
    <w:rsid w:val="009203D8"/>
    <w:rsid w:val="00923547"/>
    <w:rsid w:val="0093716C"/>
    <w:rsid w:val="00945092"/>
    <w:rsid w:val="00956209"/>
    <w:rsid w:val="00960CB6"/>
    <w:rsid w:val="00961235"/>
    <w:rsid w:val="0096626B"/>
    <w:rsid w:val="00970B1E"/>
    <w:rsid w:val="009721C6"/>
    <w:rsid w:val="009732ED"/>
    <w:rsid w:val="0097346A"/>
    <w:rsid w:val="0098515D"/>
    <w:rsid w:val="00995B4E"/>
    <w:rsid w:val="009D143D"/>
    <w:rsid w:val="009D7585"/>
    <w:rsid w:val="009F325C"/>
    <w:rsid w:val="00A020D1"/>
    <w:rsid w:val="00A07945"/>
    <w:rsid w:val="00A16CC3"/>
    <w:rsid w:val="00A229AD"/>
    <w:rsid w:val="00A35107"/>
    <w:rsid w:val="00A52EDA"/>
    <w:rsid w:val="00A569F3"/>
    <w:rsid w:val="00A71911"/>
    <w:rsid w:val="00A833C0"/>
    <w:rsid w:val="00A9085D"/>
    <w:rsid w:val="00AA56BE"/>
    <w:rsid w:val="00AB0A11"/>
    <w:rsid w:val="00AB43A1"/>
    <w:rsid w:val="00AB48C2"/>
    <w:rsid w:val="00AC2E14"/>
    <w:rsid w:val="00AF0523"/>
    <w:rsid w:val="00AF3CBA"/>
    <w:rsid w:val="00B020AB"/>
    <w:rsid w:val="00B155C4"/>
    <w:rsid w:val="00B360F7"/>
    <w:rsid w:val="00B5351C"/>
    <w:rsid w:val="00B636E8"/>
    <w:rsid w:val="00B70A63"/>
    <w:rsid w:val="00B70D63"/>
    <w:rsid w:val="00B72F8B"/>
    <w:rsid w:val="00B87D74"/>
    <w:rsid w:val="00BA4404"/>
    <w:rsid w:val="00BA6242"/>
    <w:rsid w:val="00BB0817"/>
    <w:rsid w:val="00BB1DAB"/>
    <w:rsid w:val="00BD2AD5"/>
    <w:rsid w:val="00BF1811"/>
    <w:rsid w:val="00BF51BC"/>
    <w:rsid w:val="00BF6EAF"/>
    <w:rsid w:val="00C01AD4"/>
    <w:rsid w:val="00C1234D"/>
    <w:rsid w:val="00C14C16"/>
    <w:rsid w:val="00C1731E"/>
    <w:rsid w:val="00C21641"/>
    <w:rsid w:val="00C34F40"/>
    <w:rsid w:val="00C3594E"/>
    <w:rsid w:val="00C441A0"/>
    <w:rsid w:val="00C551D3"/>
    <w:rsid w:val="00C763B5"/>
    <w:rsid w:val="00C7683E"/>
    <w:rsid w:val="00CB1C7E"/>
    <w:rsid w:val="00CB4512"/>
    <w:rsid w:val="00CE5F39"/>
    <w:rsid w:val="00D10ADE"/>
    <w:rsid w:val="00D13796"/>
    <w:rsid w:val="00D14E18"/>
    <w:rsid w:val="00D16878"/>
    <w:rsid w:val="00D16EF7"/>
    <w:rsid w:val="00D21082"/>
    <w:rsid w:val="00D26742"/>
    <w:rsid w:val="00D34D76"/>
    <w:rsid w:val="00D36631"/>
    <w:rsid w:val="00D4621E"/>
    <w:rsid w:val="00D6441C"/>
    <w:rsid w:val="00DA5C00"/>
    <w:rsid w:val="00DA7184"/>
    <w:rsid w:val="00DB56C6"/>
    <w:rsid w:val="00DC0C3E"/>
    <w:rsid w:val="00E00934"/>
    <w:rsid w:val="00E010E0"/>
    <w:rsid w:val="00E166FB"/>
    <w:rsid w:val="00E17AAF"/>
    <w:rsid w:val="00E23981"/>
    <w:rsid w:val="00E2403E"/>
    <w:rsid w:val="00E33599"/>
    <w:rsid w:val="00E35FB7"/>
    <w:rsid w:val="00E36A9A"/>
    <w:rsid w:val="00E41271"/>
    <w:rsid w:val="00E420D0"/>
    <w:rsid w:val="00E74ED3"/>
    <w:rsid w:val="00E81932"/>
    <w:rsid w:val="00E860BE"/>
    <w:rsid w:val="00E90BA0"/>
    <w:rsid w:val="00E91A1F"/>
    <w:rsid w:val="00E93D1A"/>
    <w:rsid w:val="00EA360D"/>
    <w:rsid w:val="00EA3BEC"/>
    <w:rsid w:val="00EB0FFB"/>
    <w:rsid w:val="00EB1C52"/>
    <w:rsid w:val="00EB2BC3"/>
    <w:rsid w:val="00ED185D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086B"/>
    <w:rsid w:val="00F5250B"/>
    <w:rsid w:val="00F562AF"/>
    <w:rsid w:val="00F935C7"/>
    <w:rsid w:val="00F9581F"/>
    <w:rsid w:val="00FE3D43"/>
    <w:rsid w:val="00FE4B5A"/>
    <w:rsid w:val="00FF1292"/>
    <w:rsid w:val="00FF264B"/>
    <w:rsid w:val="00FF3AE2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[ResEier]"/>
    <w:docVar w:name="ekr_doktittel" w:val="[ResTittel]"/>
    <w:docVar w:name="ekr_doktype" w:val="[ResType]"/>
    <w:docVar w:name="ekr_dokumentid" w:val="[ResId]"/>
    <w:docVar w:name="ekr_endret" w:val="[ResEndret]"/>
    <w:docVar w:name="ekr_gradering" w:val="[ResGrad]"/>
    <w:docVar w:name="ekr_hørt" w:val="[Hørt av]"/>
    <w:docVar w:name="ekr_ibruk" w:val="[ResIBruk]"/>
    <w:docVar w:name="ekr_opprettet" w:val="[ResOppr]"/>
    <w:docVar w:name="ekr_rapport" w:val="[Tilknyttet rapport]"/>
    <w:docVar w:name="ekr_refnr" w:val="[ResRefNr]"/>
    <w:docVar w:name="ekr_signatur" w:val="[ResSign]"/>
    <w:docVar w:name="ekr_skrevetav" w:val="[Utfylt av]"/>
    <w:docVar w:name="ekr_status" w:val="[ResStat]"/>
    <w:docVar w:name="ekr_utext1" w:val="[]"/>
    <w:docVar w:name="ekr_utext2" w:val="[]"/>
    <w:docVar w:name="ekr_utext3" w:val="[RESUText3]"/>
    <w:docVar w:name="ekr_utext4" w:val="[RESUText4]"/>
    <w:docVar w:name="ekr_utgitt" w:val="[ResUtfylt]"/>
    <w:docVar w:name="ekr_verifisert" w:val="[Verifisert av]"/>
    <w:docVar w:name="EksRef" w:val="[EksRef]"/>
    <w:docVar w:name="ek_ansvarlig" w:val="[EK-Ansvarlig]"/>
    <w:docVar w:name="ek_bedriftsnavn" w:val="Norsk akkreditering"/>
    <w:docVar w:name="ek_dbfields" w:val="EK_Avdeling¤2#4¤2#[Avdeling]¤3#EK_Avsnitt¤2#4¤2#[Avsnitt]¤3#EK_Bedriftsnavn¤2#1¤2#Norsk akkreditering¤3#EK_GjelderFra¤2#0¤2#[GjelderFra]¤3#EK_KlGjelderFra¤2#0¤2#[KlGjelderFra]¤3#EK_Opprettet¤2#0¤2#[Opprettet]¤3#EK_Utgitt¤2#0¤2#[Utgitt]¤3#EK_IBrukDato¤2#0¤2#[Endret]¤3#EK_DokumentID¤2#0¤2#[ID]¤3#EK_DokTittel¤2#0¤2#Standard mal for eksterne dokumenter¤3#EK_DokType¤2#0¤2#[DokType]¤3#EK_DocLvlShort¤2#0¤2#[DokNivåKort]¤3#EK_DocLevel¤2#0¤2#[DokNivå]¤3#EK_EksRef¤2#2¤2#EksRef_Layout¤3#EK_Erstatter¤2#0¤2#[Erstatter]¤3#EK_ErstatterD¤2#0¤2#[ErstatterD]¤3#EK_Signatur¤2#0¤2#[Signatur]¤3#EK_Verifisert¤2#0¤2#[Verifisert av]¤3#EK_Hørt¤2#0¤2#[Hørt av]¤3#EK_AuditReview¤2#2¤2#;[Signaturliste];¤3#EK_AuditApprove¤2#2¤2#;[Signaturliste];¤3#EK_Gradering¤2#0¤2#[Gradering]¤3#EK_Gradnr¤2#4¤2#[Gradnr]¤3#EK_Kapittel¤2#4¤2#[Kapittel]¤3#EK_Referanse¤2#2¤2#Ref_Layout¤3#EK_RefNr¤2#0¤2#[RefNr]¤3#EK_Revisjon¤2#0¤2#[Rev]¤3#EK_Ansvarlig¤2#0¤2#[EK-Ansvarlig]¤3#EK_UText0¤2#0¤2#[Forfatter]¤3#EK_UText1¤2#0¤2#[Dok.ansvarlig]¤3#EK_UText2¤2#0¤2#[]¤3#EK_UText3¤2#0¤2#[UText3]¤3#EK_UText4¤2#0¤2#[UText4]¤3#EK_Status¤2#0¤2#[Status]¤3#EK_Stikkord¤2#0¤2#[Stikkord]¤3#EK_SuperStikkord¤2#0¤2#[SuperStikkord]¤3#EK_Rapport¤2#3¤2#[Tilknyttet rapport]¤3#EK_EKPrintMerke¤2#0¤2#Uoffisiell utskrift er kun gyldig på utskriftsdato¤3#EK_Watermark¤2#0¤2#Vannmerke¤3#EK_Utgave¤2#0¤2#[Ver]¤3#EK_Merknad¤2#7¤2#[Merknad]¤3#EK_VerLogg¤2#2¤2#[Versjonslogg]¤3#EK_RF1¤2#4¤2#[RF1]¤3#EK_RF2¤2#4¤2#[RF2]¤3#EK_RF3¤2#4¤2#[RF3]¤3#EK_RF4¤2#4¤2#[RF4]¤3#EK_RF5¤2#4¤2#[RF5]¤3#EK_RF6¤2#4¤2#[RF6]¤3#EK_RF7¤2#4¤2#[RF7]¤3#EK_RF8¤2#4¤2#[RF8]¤3#EK_RF9¤2#4¤2#[RF9]¤3#EK_Mappe1¤2#4¤2#[Mappe1]¤3#EK_Mappe2¤2#4¤2#[Mappe2]¤3#EK_Mappe3¤2#4¤2#[Mappe3]¤3#EK_Mappe4¤2#4¤2#[Mappe4]¤3#EK_Mappe5¤2#4¤2#[Mappe5]¤3#EK_Mappe6¤2#4¤2#[Mappe6]¤3#EK_Mappe7¤2#4¤2#[Mappe7]¤3#EK_Mappe8¤2#4¤2#[Mappe8]¤3#EK_Mappe9¤2#4¤2#[Mappe9]¤3#EK_DL¤2#0¤2#[dl]¤3#EK_GjelderTil¤2#0¤2#[GyldigTil]¤3#EK_Vedlegg¤2#2¤2#Ref_Layout¤3#EK_AvdelingOver¤2#4¤2#[AvdelingOver]¤3#EK_HRefNr¤2#0¤2#[HRefnr]¤3#EK_HbNavn¤2#0¤2#[HbNavn]¤3#EK_DokRefnr¤2#4¤2#¤3#EK_Dokendrdato¤2#4¤2#¤3#EK_HbType¤2#4¤2#¤3#EK_Offisiell¤2#4¤2#¤3#EK_VedleggRef¤2#4¤2#¤3#EK_Strukt00¤2#5¤2#[Strukturfelt]¤3#EK_Strukt01¤2#5¤2#[Strukturfelt]¤3#EK_Pub¤2#6¤2#¤3#EKR_DokType¤2#0¤2#[ResType]¤3#EKR_Doktittel¤2#0¤2#[ResTittel]¤3#EKR_DokumentID¤2#0¤2#[ResId]¤3#EKR_RefNr¤2#0¤2#[ResRefNr]¤3#EKR_Gradering¤2#0¤2#[ResGrad]¤3#EKR_Signatur¤2#0¤2#[ResSign]¤3#EKR_Verifisert¤2#0¤2#[Verifisert av]¤3#EKR_Hørt¤2#0¤2#[Hørt av]¤3#EKR_AuditReview¤2#2¤2#;[Signaturliste];¤3#EKR_AuditApprove¤2#2¤2#;[Signaturliste];¤3#EKR_AuditFinal¤2#2¤2#;[Signaturliste];¤3#EKR_Dokeier¤2#0¤2#[ResEier]¤3#EKR_Status¤2#0¤2#[ResStat]¤3#EKR_Opprettet¤2#0¤2#[ResOppr]¤3#EKR_Endret¤2#0¤2#[ResEndret]¤3#EKR_Ibruk¤2#0¤2#[ResIBruk]¤3#EKR_Rapport¤2#3¤2#[Tilknyttet rapport]¤3#EKR_Utgitt¤2#0¤2#[ResUtfylt]¤3#EKR_SkrevetAv¤2#0¤2#[Utfylt av]¤3#EKR_UText1¤2#0¤2#[]¤3#EKR_UText2¤2#0¤2#[]¤3#EKR_UText3¤2#0¤2#[RESUText3]¤3#EKR_UText4¤2#0¤2#[RESUText4]¤3#EKR_DokRefnr¤2#4¤2#¤3#EKR_Gradnr¤2#4¤2#¤3#EKR_Strukt00¤2#5¤2#[ ]¤3#"/>
    <w:docVar w:name="ek_dl" w:val="[dl]"/>
    <w:docVar w:name="ek_doclevel" w:val="[DokNivå]"/>
    <w:docVar w:name="ek_doclvlshort" w:val="[DokNivåKort]"/>
    <w:docVar w:name="ek_dokansvnavn" w:val="[Dok.ansvarlig]"/>
    <w:docVar w:name="ek_doktittel" w:val="Standard prosedyremal uten innholdsfortegnelse"/>
    <w:docVar w:name="ek_doktype" w:val="[DokType]"/>
    <w:docVar w:name="ek_dokumentid" w:val="[ID]"/>
    <w:docVar w:name="ek_editprotect" w:val="-1"/>
    <w:docVar w:name="ek_ekprintmerke" w:val="Uoffisiell utskrift er kun gyldig på utskriftsdato"/>
    <w:docVar w:name="ek_eksref" w:val="[EK_EksRef]"/>
    <w:docVar w:name="ek_endrfields" w:val="EK_Rapport¤1#"/>
    <w:docVar w:name="ek_erstatter" w:val="[Erstatter]"/>
    <w:docVar w:name="ek_erstatterd" w:val="[ErstatterD]"/>
    <w:docVar w:name="ek_format" w:val="-10"/>
    <w:docVar w:name="ek_gjelderfra" w:val="[GjelderFra]"/>
    <w:docVar w:name="ek_gjeldertil" w:val="[GyldigTil]"/>
    <w:docVar w:name="ek_gradering" w:val="[Gradering]"/>
    <w:docVar w:name="ek_hbnavn" w:val="[HbNavn]"/>
    <w:docVar w:name="ek_hrefnr" w:val="[HRefnr]"/>
    <w:docVar w:name="ek_hørt" w:val="[Hørt av]"/>
    <w:docVar w:name="ek_ibrukdato" w:val="[Endret]"/>
    <w:docVar w:name="ek_klgjelderfra" w:val="[KlGjelderFra]"/>
    <w:docVar w:name="ek_merknad" w:val="[Merknad]"/>
    <w:docVar w:name="ek_opprettet" w:val="[Opprettet]"/>
    <w:docVar w:name="EK_Protection" w:val="-1"/>
    <w:docVar w:name="ek_rapport" w:val="[Tilknyttet rapport]"/>
    <w:docVar w:name="ek_refnr" w:val="[RefNr]"/>
    <w:docVar w:name="ek_revisjon" w:val="[Rev]"/>
    <w:docVar w:name="ek_signatur" w:val="[Signatur]"/>
    <w:docVar w:name="ek_skrevetav" w:val="[Forfatter]"/>
    <w:docVar w:name="ek_status" w:val="[Status]"/>
    <w:docVar w:name="ek_stikkord" w:val="[Stikkord]"/>
    <w:docVar w:name="ek_superstikkord" w:val="[SuperStikkord]"/>
    <w:docVar w:name="EK_TYPE" w:val="MAL"/>
    <w:docVar w:name="ek_utext0" w:val="[Forfatter]"/>
    <w:docVar w:name="ek_utext1" w:val="[Dok.ansvarlig]"/>
    <w:docVar w:name="ek_utext2" w:val="[]"/>
    <w:docVar w:name="ek_utext3" w:val="[UText3]"/>
    <w:docVar w:name="ek_utext4" w:val="[UText4]"/>
    <w:docVar w:name="ek_utgave" w:val="[Ver]"/>
    <w:docVar w:name="ek_utgitt" w:val="[Utgitt]"/>
    <w:docVar w:name="ek_verifisert" w:val="[Verifisert av]"/>
    <w:docVar w:name="ek_watermark" w:val="Vannmerke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CB776B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E36A9A"/>
    <w:pPr>
      <w:numPr>
        <w:numId w:val="29"/>
      </w:numPr>
      <w:spacing w:before="360"/>
      <w:outlineLvl w:val="0"/>
    </w:pPr>
    <w:rPr>
      <w:rFonts w:ascii="Arial" w:hAnsi="Arial"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E36A9A"/>
    <w:pPr>
      <w:numPr>
        <w:ilvl w:val="1"/>
        <w:numId w:val="29"/>
      </w:numPr>
      <w:spacing w:before="240"/>
      <w:outlineLvl w:val="1"/>
    </w:pPr>
    <w:rPr>
      <w:rFonts w:ascii="Arial" w:hAnsi="Arial"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E36A9A"/>
    <w:pPr>
      <w:numPr>
        <w:ilvl w:val="2"/>
        <w:numId w:val="29"/>
      </w:numPr>
      <w:outlineLvl w:val="2"/>
    </w:pPr>
    <w:rPr>
      <w:rFonts w:ascii="Arial" w:hAnsi="Arial" w:eastAsiaTheme="majorEastAsia" w:cstheme="majorBidi"/>
      <w:color w:val="1F497D" w:themeColor="text2"/>
      <w:sz w:val="22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2807B9"/>
    <w:rPr>
      <w:rFonts w:ascii="Arial" w:hAnsi="Arial" w:cs="Arial"/>
      <w:color w:val="000080"/>
      <w:sz w:val="24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2807B9"/>
    <w:rPr>
      <w:rFonts w:ascii="Arial" w:hAnsi="Arial" w:cs="Arial"/>
      <w:color w:val="000080"/>
      <w:sz w:val="24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E36A9A"/>
    <w:rPr>
      <w:rFonts w:ascii="Arial" w:hAnsi="Arial" w:eastAsiaTheme="majorEastAsia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E36A9A"/>
    <w:rPr>
      <w:rFonts w:ascii="Arial" w:hAnsi="Arial" w:eastAsiaTheme="majorEastAsia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E36A9A"/>
    <w:rPr>
      <w:rFonts w:ascii="Arial" w:hAnsi="Arial" w:eastAsiaTheme="majorEastAsia" w:cstheme="majorBidi"/>
      <w:color w:val="1F497D" w:themeColor="text2"/>
      <w:sz w:val="2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rdtekst2Tegn"/>
    <w:rsid w:val="0098515D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rsid w:val="0098515D"/>
    <w:rPr>
      <w:sz w:val="24"/>
    </w:rPr>
  </w:style>
  <w:style w:type="paragraph" w:styleId="BodyText">
    <w:name w:val="Body Text"/>
    <w:basedOn w:val="Normal"/>
    <w:link w:val="BrdtekstTegn"/>
    <w:uiPriority w:val="99"/>
    <w:unhideWhenUsed/>
    <w:rsid w:val="0098515D"/>
    <w:pPr>
      <w:spacing w:before="120" w:after="120" w:line="360" w:lineRule="auto"/>
    </w:pPr>
    <w:rPr>
      <w:rFonts w:ascii="Verdana" w:hAnsi="Verdana"/>
    </w:rPr>
  </w:style>
  <w:style w:type="character" w:customStyle="1" w:styleId="BrdtekstTegn">
    <w:name w:val="Brødtekst Tegn"/>
    <w:basedOn w:val="DefaultParagraphFont"/>
    <w:link w:val="BodyText"/>
    <w:uiPriority w:val="99"/>
    <w:rsid w:val="0098515D"/>
    <w:rPr>
      <w:rFonts w:ascii="Verdana" w:hAnsi="Verdana"/>
      <w:sz w:val="18"/>
    </w:rPr>
  </w:style>
  <w:style w:type="paragraph" w:styleId="ListParagraph">
    <w:name w:val="List Paragraph"/>
    <w:basedOn w:val="Normal"/>
    <w:uiPriority w:val="34"/>
    <w:qFormat/>
    <w:rsid w:val="0098515D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BH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D955EB4-7200-4B04-AFEC-6C5B5AE69762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21F0C-F5FC-4B52-B05F-93AE7476D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29</TotalTime>
  <Pages>11</Pages>
  <Words>1806</Words>
  <Characters>9578</Characters>
  <Application>Microsoft Office Word</Application>
  <DocSecurity>0</DocSecurity>
  <Lines>79</Lines>
  <Paragraphs>22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Samsvarsmatrise for ISO/IEC 17020:2026</vt:lpstr>
      <vt:lpstr>Standard</vt:lpstr>
    </vt:vector>
  </TitlesOfParts>
  <Company>Datakvalitet</Company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ISO/IEC 17020:2026</dc:title>
  <dc:subject>Standard mal for eksterne dokumenter|[RefNr]|</dc:subject>
  <dc:creator>Handbok</dc:creator>
  <cp:lastModifiedBy>Pia Backe-Hansen</cp:lastModifiedBy>
  <cp:revision>9</cp:revision>
  <cp:lastPrinted>2021-05-26T10:40:00Z</cp:lastPrinted>
  <dcterms:created xsi:type="dcterms:W3CDTF">2021-11-01T15:13:00Z</dcterms:created>
  <dcterms:modified xsi:type="dcterms:W3CDTF">2026-05-05T06:42:00Z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ISO/IEC 17020:2026</vt:lpwstr>
  </property>
  <property fmtid="{D5CDD505-2E9C-101B-9397-08002B2CF9AE}" pid="3" name="EK_DokType">
    <vt:lpwstr>Skjema</vt:lpwstr>
  </property>
  <property fmtid="{D5CDD505-2E9C-101B-9397-08002B2CF9AE}" pid="4" name="EK_DokumentID">
    <vt:lpwstr>D01143</vt:lpwstr>
  </property>
  <property fmtid="{D5CDD505-2E9C-101B-9397-08002B2CF9AE}" pid="5" name="EK_GjelderFra">
    <vt:lpwstr>05.05.2026</vt:lpwstr>
  </property>
  <property fmtid="{D5CDD505-2E9C-101B-9397-08002B2CF9AE}" pid="6" name="EK_Merknad">
    <vt:lpwstr>Nytt dokument</vt:lpwstr>
  </property>
  <property fmtid="{D5CDD505-2E9C-101B-9397-08002B2CF9AE}" pid="7" name="EK_Revisjon">
    <vt:lpwstr>-</vt:lpwstr>
  </property>
  <property fmtid="{D5CDD505-2E9C-101B-9397-08002B2CF9AE}" pid="8" name="EK_Signatur">
    <vt:lpwstr>Pia Backe-Hansen</vt:lpwstr>
  </property>
  <property fmtid="{D5CDD505-2E9C-101B-9397-08002B2CF9AE}" pid="9" name="EK_Utgave">
    <vt:lpwstr>1.00</vt:lpwstr>
  </property>
  <property fmtid="{D5CDD505-2E9C-101B-9397-08002B2CF9AE}" pid="10" name="EK_Watermark">
    <vt:lpwstr>Vannmerke</vt:lpwstr>
  </property>
</Properties>
</file>